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E1711" w14:textId="336A9403" w:rsidR="00E10F99" w:rsidRDefault="000E1DD1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1A286695" wp14:editId="06B8AFCC">
                <wp:simplePos x="0" y="0"/>
                <wp:positionH relativeFrom="page">
                  <wp:posOffset>2334625</wp:posOffset>
                </wp:positionH>
                <wp:positionV relativeFrom="page">
                  <wp:posOffset>6080125</wp:posOffset>
                </wp:positionV>
                <wp:extent cx="2399665" cy="66548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9665" cy="665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EF34E2" w14:textId="711A473E" w:rsidR="00BC1B34" w:rsidRPr="000E1DD1" w:rsidRDefault="000E1DD1" w:rsidP="000E1DD1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</w:pPr>
                            <w:r w:rsidRPr="000E1DD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  <w:t xml:space="preserve">Your child enjoys making believe and is developing his imagination. Allow him to choose some people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  <w:br/>
                            </w:r>
                            <w:r w:rsidRPr="000E1DD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  <w:t>to make pretend phone calls to, telling them that Jesus is the good news.</w:t>
                            </w:r>
                          </w:p>
                          <w:p w14:paraId="5BCC6CBC" w14:textId="77777777" w:rsidR="00BC1B34" w:rsidRPr="000E1DD1" w:rsidRDefault="00BC1B34" w:rsidP="00BC1B34">
                            <w:pPr>
                              <w:pStyle w:val="Body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2A31181" w14:textId="4EA68BEE" w:rsidR="00E10F99" w:rsidRPr="000E1DD1" w:rsidRDefault="00E10F99">
                            <w:pPr>
                              <w:pStyle w:val="Body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86695" id="officeArt object" o:spid="_x0000_s1026" style="position:absolute;margin-left:183.85pt;margin-top:478.75pt;width:188.95pt;height:52.4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14:paraId="08EF34E2" w14:textId="711A473E" w:rsidR="00BC1B34" w:rsidRPr="000E1DD1" w:rsidRDefault="000E1DD1" w:rsidP="000E1DD1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</w:pPr>
                      <w:r w:rsidRPr="000E1DD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  <w:t xml:space="preserve">Your child enjoys making believe and is developing his imagination. Allow him to choose some people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  <w:br/>
                      </w:r>
                      <w:r w:rsidRPr="000E1DD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  <w:t>to make pretend phone calls to, telling them that Jesus is the good news.</w:t>
                      </w:r>
                    </w:p>
                    <w:p w14:paraId="5BCC6CBC" w14:textId="77777777" w:rsidR="00BC1B34" w:rsidRPr="000E1DD1" w:rsidRDefault="00BC1B34" w:rsidP="00BC1B34">
                      <w:pPr>
                        <w:pStyle w:val="Body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2A31181" w14:textId="4EA68BEE" w:rsidR="00E10F99" w:rsidRPr="000E1DD1" w:rsidRDefault="00E10F99">
                      <w:pPr>
                        <w:pStyle w:val="Body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34F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E0BB1" wp14:editId="1ABCFEF3">
                <wp:simplePos x="0" y="0"/>
                <wp:positionH relativeFrom="column">
                  <wp:posOffset>1765935</wp:posOffset>
                </wp:positionH>
                <wp:positionV relativeFrom="paragraph">
                  <wp:posOffset>1086485</wp:posOffset>
                </wp:positionV>
                <wp:extent cx="1487170" cy="400050"/>
                <wp:effectExtent l="0" t="0" r="1143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F37E83D" w14:textId="12547805" w:rsidR="0032317A" w:rsidRPr="00BE342C" w:rsidRDefault="00105F2A" w:rsidP="00105F2A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  <w:t xml:space="preserve">JESUS IS </w:t>
                            </w:r>
                            <w:r w:rsidR="006934F1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  <w:t>THE GOOD NEWS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5E0BB1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7" type="#_x0000_t202" style="position:absolute;margin-left:139.05pt;margin-top:85.55pt;width:117.1pt;height:31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" filled="f" stroked="f" strokeweight=".5pt">
                <v:textbox style="mso-fit-shape-to-text:t" inset="4pt,4pt,4pt,4pt">
                  <w:txbxContent>
                    <w:p w14:paraId="0F37E83D" w14:textId="12547805" w:rsidR="0032317A" w:rsidRPr="00BE342C" w:rsidRDefault="00105F2A" w:rsidP="00105F2A">
                      <w:pPr>
                        <w:pStyle w:val="p1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</w:pPr>
                      <w:r w:rsidRPr="00BE342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  <w:t xml:space="preserve">JESUS IS </w:t>
                      </w:r>
                      <w:r w:rsidR="006934F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  <w:t>THE GOOD NEWS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03CA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F814CE4" wp14:editId="45BEC054">
                <wp:simplePos x="0" y="0"/>
                <wp:positionH relativeFrom="page">
                  <wp:posOffset>1847654</wp:posOffset>
                </wp:positionH>
                <wp:positionV relativeFrom="page">
                  <wp:posOffset>509047</wp:posOffset>
                </wp:positionV>
                <wp:extent cx="3347281" cy="970280"/>
                <wp:effectExtent l="0" t="0" r="5715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281" cy="970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59F715" w14:textId="0859FFA4" w:rsidR="003303CA" w:rsidRPr="00C653CB" w:rsidRDefault="003303CA" w:rsidP="006934F1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653C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M</w:t>
                            </w:r>
                            <w:r w:rsidR="006934F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atthew 28:16–20</w:t>
                            </w:r>
                          </w:p>
                          <w:p w14:paraId="286A017F" w14:textId="77777777" w:rsidR="006934F1" w:rsidRPr="006934F1" w:rsidRDefault="006934F1" w:rsidP="006934F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 w:rsidRPr="006934F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bdr w:val="none" w:sz="0" w:space="0" w:color="auto"/>
                              </w:rPr>
                              <w:t>Before Jesus ascended to heaven, He met with His apostles on a mountain in Galilee where He commissioned them to spread</w:t>
                            </w:r>
                          </w:p>
                          <w:p w14:paraId="508A0979" w14:textId="6C72C205" w:rsidR="00E10F99" w:rsidRPr="006934F1" w:rsidRDefault="006934F1" w:rsidP="006934F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934F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bdr w:val="none" w:sz="0" w:space="0" w:color="auto"/>
                              </w:rPr>
                              <w:t>the good news to all nations.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814CE4" id="_x0000_s1028" style="position:absolute;margin-left:145.5pt;margin-top:40.1pt;width:263.55pt;height:76.4pt;z-index:25167155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14:paraId="4359F715" w14:textId="0859FFA4" w:rsidR="003303CA" w:rsidRPr="00C653CB" w:rsidRDefault="003303CA" w:rsidP="006934F1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C653C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M</w:t>
                      </w:r>
                      <w:r w:rsidR="006934F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atthew 28:16–20</w:t>
                      </w:r>
                    </w:p>
                    <w:p w14:paraId="286A017F" w14:textId="77777777" w:rsidR="006934F1" w:rsidRPr="006934F1" w:rsidRDefault="006934F1" w:rsidP="006934F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bdr w:val="none" w:sz="0" w:space="0" w:color="auto"/>
                        </w:rPr>
                      </w:pPr>
                      <w:r w:rsidRPr="006934F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bdr w:val="none" w:sz="0" w:space="0" w:color="auto"/>
                        </w:rPr>
                        <w:t>Before Jesus ascended to heaven, He met with His apostles on a mountain in Galilee where He commissioned them to spread</w:t>
                      </w:r>
                    </w:p>
                    <w:p w14:paraId="508A0979" w14:textId="6C72C205" w:rsidR="00E10F99" w:rsidRPr="006934F1" w:rsidRDefault="006934F1" w:rsidP="006934F1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6934F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bdr w:val="none" w:sz="0" w:space="0" w:color="auto"/>
                        </w:rPr>
                        <w:t>the good news to all nations.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3E0F8EB" wp14:editId="6A08B4B0">
                <wp:simplePos x="0" y="0"/>
                <wp:positionH relativeFrom="column">
                  <wp:posOffset>4623435</wp:posOffset>
                </wp:positionH>
                <wp:positionV relativeFrom="paragraph">
                  <wp:posOffset>476</wp:posOffset>
                </wp:positionV>
                <wp:extent cx="915670" cy="3708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2425559" w14:textId="56EC30E3" w:rsidR="00507629" w:rsidRPr="007D4EB5" w:rsidRDefault="006934F1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3</w:t>
                            </w:r>
                            <w:r w:rsidR="00E15D89" w:rsidRPr="007D4EB5"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.8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0F8EB" id="Text Box 4" o:spid="_x0000_s1029" type="#_x0000_t202" style="position:absolute;margin-left:364.05pt;margin-top:.05pt;width:72.1pt;height:29.2pt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" filled="f" stroked="f" strokeweight=".5pt">
                <v:textbox style="mso-fit-shape-to-text:t" inset="4pt,4pt,4pt,4pt">
                  <w:txbxContent>
                    <w:p w14:paraId="02425559" w14:textId="56EC30E3" w:rsidR="00507629" w:rsidRPr="007D4EB5" w:rsidRDefault="006934F1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3</w:t>
                      </w:r>
                      <w:r w:rsidR="00E15D89" w:rsidRPr="007D4EB5"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.8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0816B671" wp14:editId="6B08B29B">
                <wp:simplePos x="0" y="0"/>
                <wp:positionH relativeFrom="column">
                  <wp:posOffset>-636270</wp:posOffset>
                </wp:positionH>
                <wp:positionV relativeFrom="paragraph">
                  <wp:posOffset>3175</wp:posOffset>
                </wp:positionV>
                <wp:extent cx="915670" cy="63373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63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8547552" w14:textId="5D63A1F8" w:rsidR="00E15D89" w:rsidRPr="007D4EB5" w:rsidRDefault="006934F1" w:rsidP="00E15D8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3</w:t>
                            </w:r>
                            <w:r w:rsidR="00E15D89" w:rsidRPr="007D4EB5"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.7</w:t>
                            </w:r>
                          </w:p>
                          <w:p w14:paraId="5B25D375" w14:textId="77777777" w:rsidR="00507629" w:rsidRPr="00FD1952" w:rsidRDefault="00507629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B671" id="Text Box 3" o:spid="_x0000_s1030" type="#_x0000_t202" style="position:absolute;margin-left:-50.1pt;margin-top:.25pt;width:72.1pt;height:49.9pt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" filled="f" stroked="f" strokeweight=".5pt">
                <v:textbox style="mso-fit-shape-to-text:t" inset="4pt,4pt,4pt,4pt">
                  <w:txbxContent>
                    <w:p w14:paraId="78547552" w14:textId="5D63A1F8" w:rsidR="00E15D89" w:rsidRPr="007D4EB5" w:rsidRDefault="006934F1" w:rsidP="00E15D8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3</w:t>
                      </w:r>
                      <w:r w:rsidR="00E15D89" w:rsidRPr="007D4EB5"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.7</w:t>
                      </w:r>
                    </w:p>
                    <w:p w14:paraId="5B25D375" w14:textId="77777777" w:rsidR="00507629" w:rsidRPr="00FD1952" w:rsidRDefault="00507629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51F9">
        <w:rPr>
          <w:noProof/>
        </w:rPr>
        <w:drawing>
          <wp:anchor distT="152400" distB="152400" distL="152400" distR="152400" simplePos="0" relativeHeight="251659264" behindDoc="1" locked="1" layoutInCell="1" allowOverlap="1" wp14:anchorId="41BC7CE1" wp14:editId="47B8C9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B_HFW_1-1_1-4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6C148A8C" wp14:editId="170456BA">
                <wp:simplePos x="0" y="0"/>
                <wp:positionH relativeFrom="page">
                  <wp:posOffset>194191</wp:posOffset>
                </wp:positionH>
                <wp:positionV relativeFrom="page">
                  <wp:posOffset>2433319</wp:posOffset>
                </wp:positionV>
                <wp:extent cx="2282706" cy="7839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706" cy="7839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479AA8" w14:textId="04F56738" w:rsidR="00105F2A" w:rsidRPr="00BE342C" w:rsidRDefault="00105F2A" w:rsidP="00105F2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Open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Bible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and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BE342C">
                              <w:rPr>
                                <w:rFonts w:ascii="Arial" w:eastAsia="Calibri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read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="006934F1" w:rsidRPr="006934F1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Isaiah 6:3b:</w:t>
                            </w:r>
                          </w:p>
                          <w:p w14:paraId="79910C80" w14:textId="5AA16592" w:rsidR="00E10F99" w:rsidRPr="006934F1" w:rsidRDefault="006934F1" w:rsidP="006934F1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34F1">
                              <w:rPr>
                                <w:rFonts w:ascii="Arial" w:hAnsi="Arial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“Holy, holy, holy is the </w:t>
                            </w:r>
                            <w:r w:rsidRPr="006934F1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smallCaps/>
                                <w:color w:val="000000" w:themeColor="text1"/>
                                <w:sz w:val="18"/>
                                <w:szCs w:val="18"/>
                              </w:rPr>
                              <w:t>Lord</w:t>
                            </w:r>
                            <w:r w:rsidRPr="006934F1">
                              <w:rPr>
                                <w:rFonts w:ascii="Arial" w:hAnsi="Arial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Almighty; the whole earth is full of his glory.”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48A8C" id="_x0000_s1031" style="position:absolute;margin-left:15.3pt;margin-top:191.6pt;width:179.75pt;height:61.7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-17 21588 -17 21588 21565 -6 21565 -6 -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" filled="f" stroked="f" strokeweight="1pt">
                <v:stroke miterlimit="4"/>
                <v:textbox inset="4pt,4pt,4pt,4pt">
                  <w:txbxContent>
                    <w:p w14:paraId="7F479AA8" w14:textId="04F56738" w:rsidR="00105F2A" w:rsidRPr="00BE342C" w:rsidRDefault="00105F2A" w:rsidP="00105F2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Open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Bible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and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BE342C">
                        <w:rPr>
                          <w:rFonts w:ascii="Arial" w:eastAsia="Calibri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read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="006934F1" w:rsidRPr="006934F1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Isaiah 6:3b:</w:t>
                      </w:r>
                    </w:p>
                    <w:p w14:paraId="79910C80" w14:textId="5AA16592" w:rsidR="00E10F99" w:rsidRPr="006934F1" w:rsidRDefault="006934F1" w:rsidP="006934F1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 w:rsidRPr="006934F1">
                        <w:rPr>
                          <w:rFonts w:ascii="Arial" w:hAnsi="Arial"/>
                          <w:b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“Holy, holy, holy is the </w:t>
                      </w:r>
                      <w:r w:rsidRPr="006934F1">
                        <w:rPr>
                          <w:rFonts w:ascii="Arial" w:hAnsi="Arial"/>
                          <w:b/>
                          <w:bCs/>
                          <w:i/>
                          <w:iCs/>
                          <w:smallCaps/>
                          <w:color w:val="000000" w:themeColor="text1"/>
                          <w:sz w:val="18"/>
                          <w:szCs w:val="18"/>
                        </w:rPr>
                        <w:t>Lord</w:t>
                      </w:r>
                      <w:r w:rsidRPr="006934F1">
                        <w:rPr>
                          <w:rFonts w:ascii="Arial" w:hAnsi="Arial"/>
                          <w:b/>
                          <w:i/>
                          <w:color w:val="000000" w:themeColor="text1"/>
                          <w:sz w:val="18"/>
                          <w:szCs w:val="18"/>
                        </w:rPr>
                        <w:t xml:space="preserve"> Almighty; the whole earth is full of his glory.”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7D83825E" wp14:editId="1C7FE0DC">
                <wp:simplePos x="0" y="0"/>
                <wp:positionH relativeFrom="page">
                  <wp:posOffset>4231401</wp:posOffset>
                </wp:positionH>
                <wp:positionV relativeFrom="page">
                  <wp:posOffset>2324100</wp:posOffset>
                </wp:positionV>
                <wp:extent cx="2122032" cy="8932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32" cy="893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6AED23" w14:textId="0048082A" w:rsidR="00E10F99" w:rsidRPr="00BE342C" w:rsidRDefault="006C1CF7" w:rsidP="006934F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(</w:t>
                            </w:r>
                            <w:r w:rsidR="00C844E6"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Insert your child’s name)</w:t>
                            </w:r>
                            <w:r w:rsidR="00C844E6" w:rsidRPr="00BE342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,</w:t>
                            </w:r>
                            <w:r w:rsidRPr="00BE342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="006934F1" w:rsidRPr="006934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  <w:t>may you know that Jesus is the good news</w:t>
                            </w:r>
                            <w:r w:rsidR="006934F1" w:rsidRPr="00FC50C6">
                              <w:rPr>
                                <w:rFonts w:ascii="Arial" w:hAnsi="Arial" w:cs="Arial"/>
                                <w:b/>
                                <w:color w:val="5C330B"/>
                                <w:sz w:val="18"/>
                                <w:szCs w:val="18"/>
                                <w:bdr w:val="none" w:sz="0" w:space="0" w:color="auto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3825E" id="_x0000_s1032" style="position:absolute;margin-left:333.2pt;margin-top:183pt;width:167.1pt;height:70.3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87 0 21587 21585 -6 21585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396AED23" w14:textId="0048082A" w:rsidR="00E10F99" w:rsidRPr="00BE342C" w:rsidRDefault="006C1CF7" w:rsidP="006934F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(</w:t>
                      </w:r>
                      <w:r w:rsidR="00C844E6"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Insert your child’s name)</w:t>
                      </w:r>
                      <w:r w:rsidR="00C844E6" w:rsidRPr="00BE342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,</w:t>
                      </w:r>
                      <w:r w:rsidRPr="00BE342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="006934F1" w:rsidRPr="006934F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  <w:t>may you know that Jesus is the good news</w:t>
                      </w:r>
                      <w:r w:rsidR="006934F1" w:rsidRPr="00FC50C6">
                        <w:rPr>
                          <w:rFonts w:ascii="Arial" w:hAnsi="Arial" w:cs="Arial"/>
                          <w:b/>
                          <w:color w:val="5C330B"/>
                          <w:sz w:val="18"/>
                          <w:szCs w:val="18"/>
                          <w:bdr w:val="none" w:sz="0" w:space="0" w:color="auto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189333EA" wp14:editId="70E20FBE">
                <wp:simplePos x="0" y="0"/>
                <wp:positionH relativeFrom="page">
                  <wp:posOffset>449877</wp:posOffset>
                </wp:positionH>
                <wp:positionV relativeFrom="page">
                  <wp:posOffset>5135879</wp:posOffset>
                </wp:positionV>
                <wp:extent cx="2601437" cy="5163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5163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2BFB01" w14:textId="0EAFAF26" w:rsidR="00E10F99" w:rsidRPr="000E1DD1" w:rsidRDefault="006934F1" w:rsidP="000E1D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0E1DD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Read Matthew 28:19–20. </w:t>
                            </w:r>
                            <w:r w:rsidRPr="000E1DD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  <w:t>Remind your child that Jesus is always with us, even though we can’t see Him.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333EA" id="_x0000_s1033" style="position:absolute;margin-left:35.4pt;margin-top:404.4pt;width:204.85pt;height:40.6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27 21595 -27 21595 21573 0 21573 0 -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7A2BFB01" w14:textId="0EAFAF26" w:rsidR="00E10F99" w:rsidRPr="000E1DD1" w:rsidRDefault="006934F1" w:rsidP="000E1D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0E1DD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  <w:t xml:space="preserve">Read Matthew 28:19–20. </w:t>
                      </w:r>
                      <w:r w:rsidRPr="000E1DD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  <w:t>Remind your child that Jesus is always with us, even though we can’t see Him.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7CE8598" wp14:editId="2B82D23A">
                <wp:simplePos x="0" y="0"/>
                <wp:positionH relativeFrom="page">
                  <wp:posOffset>3263800</wp:posOffset>
                </wp:positionH>
                <wp:positionV relativeFrom="page">
                  <wp:posOffset>4069080</wp:posOffset>
                </wp:positionV>
                <wp:extent cx="2949933" cy="106680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933" cy="1066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351548" w14:textId="77777777" w:rsidR="006934F1" w:rsidRPr="006934F1" w:rsidRDefault="006934F1" w:rsidP="006934F1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34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• All eleven disciples were present with </w:t>
                            </w:r>
                          </w:p>
                          <w:p w14:paraId="2B7E4AD7" w14:textId="77777777" w:rsidR="006934F1" w:rsidRPr="006934F1" w:rsidRDefault="006934F1" w:rsidP="006934F1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34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Jesus when He told them to </w:t>
                            </w:r>
                          </w:p>
                          <w:p w14:paraId="2709F239" w14:textId="77777777" w:rsidR="006934F1" w:rsidRPr="006934F1" w:rsidRDefault="006934F1" w:rsidP="006934F1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34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spread the good news.</w:t>
                            </w:r>
                          </w:p>
                          <w:p w14:paraId="439E3F8F" w14:textId="77777777" w:rsidR="006934F1" w:rsidRPr="006934F1" w:rsidRDefault="006934F1" w:rsidP="006934F1">
                            <w:pPr>
                              <w:pStyle w:val="p1"/>
                              <w:spacing w:line="12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8F93C66" w14:textId="77777777" w:rsidR="006934F1" w:rsidRPr="006934F1" w:rsidRDefault="006934F1" w:rsidP="006934F1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34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• The word “gospel” is a translation from an</w:t>
                            </w:r>
                          </w:p>
                          <w:p w14:paraId="7C8EDAA9" w14:textId="77777777" w:rsidR="006934F1" w:rsidRPr="006934F1" w:rsidRDefault="006934F1" w:rsidP="006934F1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34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Old English word </w:t>
                            </w:r>
                            <w:proofErr w:type="spellStart"/>
                            <w:r w:rsidRPr="006934F1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gōdspel</w:t>
                            </w:r>
                            <w:proofErr w:type="spellEnd"/>
                            <w:r w:rsidRPr="006934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, which literally</w:t>
                            </w:r>
                          </w:p>
                          <w:p w14:paraId="0F677BC9" w14:textId="77777777" w:rsidR="006934F1" w:rsidRPr="006934F1" w:rsidRDefault="006934F1" w:rsidP="006934F1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934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means “good news.”</w:t>
                            </w:r>
                          </w:p>
                          <w:p w14:paraId="2F6E16BB" w14:textId="57D912B3" w:rsidR="00E10F99" w:rsidRPr="00C653CB" w:rsidRDefault="00E10F99" w:rsidP="00FC2C0E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E8598" id="_x0000_s1034" style="position:absolute;margin-left:257pt;margin-top:320.4pt;width:232.3pt;height:84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14:paraId="4C351548" w14:textId="77777777" w:rsidR="006934F1" w:rsidRPr="006934F1" w:rsidRDefault="006934F1" w:rsidP="006934F1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934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• All eleven disciples were present with </w:t>
                      </w:r>
                    </w:p>
                    <w:p w14:paraId="2B7E4AD7" w14:textId="77777777" w:rsidR="006934F1" w:rsidRPr="006934F1" w:rsidRDefault="006934F1" w:rsidP="006934F1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934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Jesus when He told them to </w:t>
                      </w:r>
                    </w:p>
                    <w:p w14:paraId="2709F239" w14:textId="77777777" w:rsidR="006934F1" w:rsidRPr="006934F1" w:rsidRDefault="006934F1" w:rsidP="006934F1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934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spread the good news.</w:t>
                      </w:r>
                    </w:p>
                    <w:p w14:paraId="439E3F8F" w14:textId="77777777" w:rsidR="006934F1" w:rsidRPr="006934F1" w:rsidRDefault="006934F1" w:rsidP="006934F1">
                      <w:pPr>
                        <w:pStyle w:val="p1"/>
                        <w:spacing w:line="12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8F93C66" w14:textId="77777777" w:rsidR="006934F1" w:rsidRPr="006934F1" w:rsidRDefault="006934F1" w:rsidP="006934F1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934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• The word “gospel” is a translation from an</w:t>
                      </w:r>
                    </w:p>
                    <w:p w14:paraId="7C8EDAA9" w14:textId="77777777" w:rsidR="006934F1" w:rsidRPr="006934F1" w:rsidRDefault="006934F1" w:rsidP="006934F1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934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Old English word </w:t>
                      </w:r>
                      <w:proofErr w:type="spellStart"/>
                      <w:r w:rsidRPr="006934F1">
                        <w:rPr>
                          <w:rFonts w:ascii="Arial" w:hAnsi="Arial" w:cs="Arial"/>
                          <w:i/>
                          <w:color w:val="000000" w:themeColor="text1"/>
                          <w:sz w:val="18"/>
                          <w:szCs w:val="18"/>
                        </w:rPr>
                        <w:t>gōdspel</w:t>
                      </w:r>
                      <w:proofErr w:type="spellEnd"/>
                      <w:r w:rsidRPr="006934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, which literally</w:t>
                      </w:r>
                    </w:p>
                    <w:p w14:paraId="0F677BC9" w14:textId="77777777" w:rsidR="006934F1" w:rsidRPr="006934F1" w:rsidRDefault="006934F1" w:rsidP="006934F1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934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means “good news.”</w:t>
                      </w:r>
                    </w:p>
                    <w:p w14:paraId="2F6E16BB" w14:textId="57D912B3" w:rsidR="00E10F99" w:rsidRPr="00C653CB" w:rsidRDefault="00E10F99" w:rsidP="00FC2C0E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1ECEE53A" wp14:editId="54C7CB9E">
                <wp:simplePos x="0" y="0"/>
                <wp:positionH relativeFrom="page">
                  <wp:posOffset>551179</wp:posOffset>
                </wp:positionH>
                <wp:positionV relativeFrom="page">
                  <wp:posOffset>6690359</wp:posOffset>
                </wp:positionV>
                <wp:extent cx="2601437" cy="77589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E1CAA1" w14:textId="77777777" w:rsidR="000E1DD1" w:rsidRPr="000E1DD1" w:rsidRDefault="000E1DD1" w:rsidP="000E1DD1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E1DD1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What did Jesus tell the apostles to do? Who did Jesus say would be with them?</w:t>
                            </w:r>
                          </w:p>
                          <w:p w14:paraId="4B2736CA" w14:textId="77777777" w:rsidR="000E1DD1" w:rsidRPr="000E1DD1" w:rsidRDefault="000E1DD1" w:rsidP="000E1DD1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7468C8C" w14:textId="70F7EBF6" w:rsidR="00E10F99" w:rsidRPr="000E1DD1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EE53A" id="_x0000_s1035" style="position:absolute;margin-left:43.4pt;margin-top:526.8pt;width:204.85pt;height:61.1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22E1CAA1" w14:textId="77777777" w:rsidR="000E1DD1" w:rsidRPr="000E1DD1" w:rsidRDefault="000E1DD1" w:rsidP="000E1DD1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E1DD1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What did Jesus tell the apostles to do? Who did Jesus say would be with them?</w:t>
                      </w:r>
                    </w:p>
                    <w:p w14:paraId="4B2736CA" w14:textId="77777777" w:rsidR="000E1DD1" w:rsidRPr="000E1DD1" w:rsidRDefault="000E1DD1" w:rsidP="000E1DD1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7468C8C" w14:textId="70F7EBF6" w:rsidR="00E10F99" w:rsidRPr="000E1DD1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6C5E29B5" wp14:editId="3EE28D23">
                <wp:simplePos x="0" y="0"/>
                <wp:positionH relativeFrom="page">
                  <wp:posOffset>3438048</wp:posOffset>
                </wp:positionH>
                <wp:positionV relativeFrom="page">
                  <wp:posOffset>6690360</wp:posOffset>
                </wp:positionV>
                <wp:extent cx="2601437" cy="77589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F6B3A8" w14:textId="77777777" w:rsidR="000E1DD1" w:rsidRPr="000E1DD1" w:rsidRDefault="000E1DD1" w:rsidP="000E1DD1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E1DD1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  <w:t>Remind your child that Jesus wants us to tell everyone the good news. Discuss some people in your life who need to hear the gospel.</w:t>
                            </w:r>
                          </w:p>
                          <w:p w14:paraId="3101D737" w14:textId="1DC4D39B" w:rsidR="00E10F99" w:rsidRPr="000E1DD1" w:rsidRDefault="00E10F99" w:rsidP="00BC1B34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E29B5" id="_x0000_s1036" style="position:absolute;margin-left:270.7pt;margin-top:526.8pt;width:204.85pt;height:61.1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22F6B3A8" w14:textId="77777777" w:rsidR="000E1DD1" w:rsidRPr="000E1DD1" w:rsidRDefault="000E1DD1" w:rsidP="000E1DD1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E1DD1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  <w:t>Remind your child that Jesus wants us to tell everyone the good news. Discuss some people in your life who need to hear the gospel.</w:t>
                      </w:r>
                    </w:p>
                    <w:p w14:paraId="3101D737" w14:textId="1DC4D39B" w:rsidR="00E10F99" w:rsidRPr="000E1DD1" w:rsidRDefault="00E10F99" w:rsidP="00BC1B34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21CDE2E5" wp14:editId="7286360B">
                <wp:simplePos x="0" y="0"/>
                <wp:positionH relativeFrom="page">
                  <wp:posOffset>7123469</wp:posOffset>
                </wp:positionH>
                <wp:positionV relativeFrom="page">
                  <wp:posOffset>6955472</wp:posOffset>
                </wp:positionV>
                <wp:extent cx="2609216" cy="51077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6" cy="5107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F43D8E" w14:textId="77777777" w:rsidR="00E10F99" w:rsidRPr="008357F4" w:rsidRDefault="005A51F9">
                            <w:pPr>
                              <w:pStyle w:val="Body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357F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DE2E5" id="_x0000_s1037" style="position:absolute;margin-left:560.9pt;margin-top:547.65pt;width:205.45pt;height:40.2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30F43D8E" w14:textId="77777777" w:rsidR="00E10F99" w:rsidRPr="008357F4" w:rsidRDefault="005A51F9">
                      <w:pPr>
                        <w:pStyle w:val="Body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357F4">
                        <w:rPr>
                          <w:color w:val="FFFFFF" w:themeColor="background1"/>
                          <w:sz w:val="20"/>
                          <w:szCs w:val="20"/>
                        </w:rPr>
                        <w:t>Type to enter text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br w:type="page"/>
      </w:r>
    </w:p>
    <w:p w14:paraId="20B7AC69" w14:textId="2531D70E" w:rsidR="00E10F99" w:rsidRDefault="00D25FE0" w:rsidP="000D1F65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2F740DB" wp14:editId="0738706C">
                <wp:simplePos x="0" y="0"/>
                <wp:positionH relativeFrom="page">
                  <wp:posOffset>6791960</wp:posOffset>
                </wp:positionH>
                <wp:positionV relativeFrom="page">
                  <wp:posOffset>6862445</wp:posOffset>
                </wp:positionV>
                <wp:extent cx="2945130" cy="723265"/>
                <wp:effectExtent l="0" t="0" r="127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723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F9384E7" w14:textId="77777777" w:rsidR="00D25FE0" w:rsidRPr="00D25FE0" w:rsidRDefault="00D25FE0" w:rsidP="00D25FE0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25FE0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Why wasn’t Jesus in the tomb?  </w:t>
                            </w:r>
                          </w:p>
                          <w:p w14:paraId="095E926C" w14:textId="77777777" w:rsidR="00D25FE0" w:rsidRPr="00D25FE0" w:rsidRDefault="00D25FE0" w:rsidP="00D25FE0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25FE0">
                              <w:rPr>
                                <w:rFonts w:ascii="Arial" w:hAnsi="Arial"/>
                                <w:color w:val="FFFFFF" w:themeColor="background1"/>
                                <w:sz w:val="18"/>
                                <w:szCs w:val="18"/>
                              </w:rPr>
                              <w:t>Because He is alive!</w:t>
                            </w:r>
                          </w:p>
                          <w:p w14:paraId="0C24007F" w14:textId="77777777" w:rsidR="00D25FE0" w:rsidRPr="00D25FE0" w:rsidRDefault="00D25FE0" w:rsidP="00D25FE0">
                            <w:pPr>
                              <w:pStyle w:val="Default"/>
                              <w:spacing w:line="288" w:lineRule="auto"/>
                              <w:jc w:val="right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C8F7E8F" w14:textId="55422C27" w:rsidR="00E10F99" w:rsidRPr="00D25FE0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740DB" id="_x0000_s1038" style="position:absolute;margin-left:534.8pt;margin-top:540.35pt;width:231.9pt;height:56.9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6F9384E7" w14:textId="77777777" w:rsidR="00D25FE0" w:rsidRPr="00D25FE0" w:rsidRDefault="00D25FE0" w:rsidP="00D25FE0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D25FE0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 xml:space="preserve">Why wasn’t Jesus in the tomb?  </w:t>
                      </w:r>
                    </w:p>
                    <w:p w14:paraId="095E926C" w14:textId="77777777" w:rsidR="00D25FE0" w:rsidRPr="00D25FE0" w:rsidRDefault="00D25FE0" w:rsidP="00D25FE0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D25FE0">
                        <w:rPr>
                          <w:rFonts w:ascii="Arial" w:hAnsi="Arial"/>
                          <w:color w:val="FFFFFF" w:themeColor="background1"/>
                          <w:sz w:val="18"/>
                          <w:szCs w:val="18"/>
                        </w:rPr>
                        <w:t>Because He is alive!</w:t>
                      </w:r>
                    </w:p>
                    <w:p w14:paraId="0C24007F" w14:textId="77777777" w:rsidR="00D25FE0" w:rsidRPr="00D25FE0" w:rsidRDefault="00D25FE0" w:rsidP="00D25FE0">
                      <w:pPr>
                        <w:pStyle w:val="Default"/>
                        <w:spacing w:line="288" w:lineRule="auto"/>
                        <w:jc w:val="right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C8F7E8F" w14:textId="55422C27" w:rsidR="00E10F99" w:rsidRPr="00D25FE0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E1DD1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73C3429" wp14:editId="65506226">
                <wp:simplePos x="0" y="0"/>
                <wp:positionH relativeFrom="page">
                  <wp:posOffset>3366995</wp:posOffset>
                </wp:positionH>
                <wp:positionV relativeFrom="page">
                  <wp:posOffset>2406015</wp:posOffset>
                </wp:positionV>
                <wp:extent cx="2467610" cy="86991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E02711" w14:textId="77777777" w:rsidR="000E1DD1" w:rsidRPr="000E1DD1" w:rsidRDefault="000E1DD1" w:rsidP="000E1D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0E1DD1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Open a Bible and read Revelation 1:8: </w:t>
                            </w:r>
                          </w:p>
                          <w:p w14:paraId="63479AD4" w14:textId="77777777" w:rsidR="000E1DD1" w:rsidRPr="000E1DD1" w:rsidRDefault="000E1DD1" w:rsidP="000E1D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E1DD1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  <w:t>“I am the Alpha and the Omega,” says the Lord God, “who is, and who was, and who is to come, the Almighty.”</w:t>
                            </w:r>
                          </w:p>
                          <w:p w14:paraId="4D0BA72F" w14:textId="77777777" w:rsidR="000E1DD1" w:rsidRPr="000E1DD1" w:rsidRDefault="000E1DD1" w:rsidP="000E1DD1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7303FAE" w14:textId="56A43F14" w:rsidR="00E10F99" w:rsidRPr="000E1DD1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C3429" id="_x0000_s1039" style="position:absolute;margin-left:265.1pt;margin-top:189.45pt;width:194.3pt;height:68.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584 0 21584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65E02711" w14:textId="77777777" w:rsidR="000E1DD1" w:rsidRPr="000E1DD1" w:rsidRDefault="000E1DD1" w:rsidP="000E1D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0E1DD1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  <w:t xml:space="preserve">Open a Bible and read Revelation 1:8: </w:t>
                      </w:r>
                    </w:p>
                    <w:p w14:paraId="63479AD4" w14:textId="77777777" w:rsidR="000E1DD1" w:rsidRPr="000E1DD1" w:rsidRDefault="000E1DD1" w:rsidP="000E1D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color w:val="000000" w:themeColor="text1"/>
                        </w:rPr>
                      </w:pPr>
                      <w:r w:rsidRPr="000E1DD1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  <w:t>“I am the Alpha and the Omega,” says the Lord God, “who is, and who was, and who is to come, the Almighty.”</w:t>
                      </w:r>
                    </w:p>
                    <w:p w14:paraId="4D0BA72F" w14:textId="77777777" w:rsidR="000E1DD1" w:rsidRPr="000E1DD1" w:rsidRDefault="000E1DD1" w:rsidP="000E1DD1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7303FAE" w14:textId="56A43F14" w:rsidR="00E10F99" w:rsidRPr="000E1DD1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2795F"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68801887" wp14:editId="590A7C8C">
                <wp:simplePos x="0" y="0"/>
                <wp:positionH relativeFrom="column">
                  <wp:posOffset>5080635</wp:posOffset>
                </wp:positionH>
                <wp:positionV relativeFrom="paragraph">
                  <wp:posOffset>1090930</wp:posOffset>
                </wp:positionV>
                <wp:extent cx="1371600" cy="38544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0C4A8E0" w14:textId="64F4341A" w:rsidR="0072795F" w:rsidRPr="0072795F" w:rsidRDefault="0072795F" w:rsidP="000E1D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72795F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JESUS </w:t>
                            </w:r>
                            <w:r w:rsidR="000E1DD1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IS ALIVE</w:t>
                            </w:r>
                          </w:p>
                          <w:p w14:paraId="14AE60E5" w14:textId="4F77F212" w:rsidR="00EE5F42" w:rsidRPr="005E6E6F" w:rsidRDefault="00EE5F42" w:rsidP="00EE5F42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1887" id="Text Box 7" o:spid="_x0000_s1040" type="#_x0000_t202" style="position:absolute;margin-left:400.05pt;margin-top:85.9pt;width:108pt;height:30.35pt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" filled="f" stroked="f" strokeweight=".5pt">
                <v:textbox style="mso-fit-shape-to-text:t" inset="4pt,4pt,4pt,4pt">
                  <w:txbxContent>
                    <w:p w14:paraId="40C4A8E0" w14:textId="64F4341A" w:rsidR="0072795F" w:rsidRPr="0072795F" w:rsidRDefault="0072795F" w:rsidP="000E1D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72795F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JESUS </w:t>
                      </w:r>
                      <w:r w:rsidR="000E1DD1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IS ALIVE</w:t>
                      </w:r>
                    </w:p>
                    <w:p w14:paraId="14AE60E5" w14:textId="4F77F212" w:rsidR="00EE5F42" w:rsidRPr="005E6E6F" w:rsidRDefault="00EE5F42" w:rsidP="00EE5F42">
                      <w:pPr>
                        <w:pStyle w:val="p1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6E6F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1F2F1DF" wp14:editId="0413ED1C">
                <wp:simplePos x="0" y="0"/>
                <wp:positionH relativeFrom="page">
                  <wp:posOffset>7370618</wp:posOffset>
                </wp:positionH>
                <wp:positionV relativeFrom="page">
                  <wp:posOffset>2290619</wp:posOffset>
                </wp:positionV>
                <wp:extent cx="2457450" cy="798022"/>
                <wp:effectExtent l="0" t="0" r="635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98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37A2C4" w14:textId="77777777" w:rsidR="000E1DD1" w:rsidRPr="000E1DD1" w:rsidRDefault="000E1DD1" w:rsidP="000E1DD1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E1DD1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(Insert your child’s name),</w:t>
                            </w:r>
                            <w:r w:rsidRPr="000E1DD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36BFD9D" w14:textId="77777777" w:rsidR="000E1DD1" w:rsidRPr="000E1DD1" w:rsidRDefault="000E1DD1" w:rsidP="000E1DD1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1DD1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Jesus is alive! May you know His great love for you today and always.</w:t>
                            </w:r>
                          </w:p>
                          <w:p w14:paraId="50ED43A8" w14:textId="77777777" w:rsidR="000E1DD1" w:rsidRPr="000E1DD1" w:rsidRDefault="000E1DD1" w:rsidP="000E1DD1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16F6F4C" w14:textId="6A5C264D" w:rsidR="00E10F99" w:rsidRPr="000E1DD1" w:rsidRDefault="00E10F99" w:rsidP="000E1DD1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F1DF" id="_x0000_s1041" style="position:absolute;margin-left:580.35pt;margin-top:180.35pt;width:193.5pt;height:62.85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583 0 21583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" filled="f" stroked="f" strokeweight="1pt">
                <v:stroke miterlimit="4"/>
                <v:textbox inset="4pt,4pt,4pt,4pt">
                  <w:txbxContent>
                    <w:p w14:paraId="2A37A2C4" w14:textId="77777777" w:rsidR="000E1DD1" w:rsidRPr="000E1DD1" w:rsidRDefault="000E1DD1" w:rsidP="000E1DD1">
                      <w:pPr>
                        <w:pStyle w:val="Default"/>
                        <w:spacing w:line="288" w:lineRule="auto"/>
                        <w:jc w:val="center"/>
                        <w:rPr>
                          <w:color w:val="000000" w:themeColor="text1"/>
                        </w:rPr>
                      </w:pPr>
                      <w:r w:rsidRPr="000E1DD1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(Insert your child’s name),</w:t>
                      </w:r>
                      <w:r w:rsidRPr="000E1DD1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336BFD9D" w14:textId="77777777" w:rsidR="000E1DD1" w:rsidRPr="000E1DD1" w:rsidRDefault="000E1DD1" w:rsidP="000E1DD1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0E1DD1">
                        <w:rPr>
                          <w:rFonts w:ascii="Arial" w:hAnsi="Arial"/>
                          <w:b/>
                          <w:color w:val="000000" w:themeColor="text1"/>
                          <w:sz w:val="18"/>
                          <w:szCs w:val="18"/>
                        </w:rPr>
                        <w:t>Jesus is alive! May you know His great love for you today and always.</w:t>
                      </w:r>
                    </w:p>
                    <w:p w14:paraId="50ED43A8" w14:textId="77777777" w:rsidR="000E1DD1" w:rsidRPr="000E1DD1" w:rsidRDefault="000E1DD1" w:rsidP="000E1DD1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16F6F4C" w14:textId="6A5C264D" w:rsidR="00E10F99" w:rsidRPr="000E1DD1" w:rsidRDefault="00E10F99" w:rsidP="000E1DD1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91DBD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53B6813" wp14:editId="1A982B91">
                <wp:simplePos x="0" y="0"/>
                <wp:positionH relativeFrom="page">
                  <wp:posOffset>5222449</wp:posOffset>
                </wp:positionH>
                <wp:positionV relativeFrom="page">
                  <wp:posOffset>575035</wp:posOffset>
                </wp:positionV>
                <wp:extent cx="3175000" cy="799105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7991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A0DA7E" w14:textId="77777777" w:rsidR="000E1DD1" w:rsidRPr="000E1DD1" w:rsidRDefault="000E1DD1" w:rsidP="000E1DD1">
                            <w:pPr>
                              <w:pStyle w:val="Default"/>
                              <w:spacing w:line="20" w:lineRule="atLeas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1DD1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John 19—20</w:t>
                            </w:r>
                          </w:p>
                          <w:p w14:paraId="1FEB1208" w14:textId="77777777" w:rsidR="000E1DD1" w:rsidRPr="000E1DD1" w:rsidRDefault="000E1DD1" w:rsidP="000E1DD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 w:rsidRPr="000E1DD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bdr w:val="none" w:sz="0" w:space="0" w:color="auto"/>
                              </w:rPr>
                              <w:t xml:space="preserve">God had a plan to send a Savior. When the time was right, God sent His </w:t>
                            </w:r>
                            <w:proofErr w:type="gramStart"/>
                            <w:r w:rsidRPr="000E1DD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bdr w:val="none" w:sz="0" w:space="0" w:color="auto"/>
                              </w:rPr>
                              <w:t>only</w:t>
                            </w:r>
                            <w:proofErr w:type="gramEnd"/>
                            <w:r w:rsidRPr="000E1DD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bdr w:val="none" w:sz="0" w:space="0" w:color="auto"/>
                              </w:rPr>
                              <w:t xml:space="preserve"> Son, Jesus, who came to earth and died on a cross for our sins. After three days, He rose from the grave. Jesus is alive!</w:t>
                            </w:r>
                          </w:p>
                          <w:p w14:paraId="181F72EF" w14:textId="77777777" w:rsidR="000E1DD1" w:rsidRPr="000E1DD1" w:rsidRDefault="000E1DD1" w:rsidP="000E1DD1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1030254" w14:textId="0776C644" w:rsidR="00E10F99" w:rsidRPr="000E1DD1" w:rsidRDefault="00E10F99" w:rsidP="00C653C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B6813" id="_x0000_s1042" style="position:absolute;margin-left:411.2pt;margin-top:45.3pt;width:250pt;height:62.9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72A0DA7E" w14:textId="77777777" w:rsidR="000E1DD1" w:rsidRPr="000E1DD1" w:rsidRDefault="000E1DD1" w:rsidP="000E1DD1">
                      <w:pPr>
                        <w:pStyle w:val="Default"/>
                        <w:spacing w:line="20" w:lineRule="atLeast"/>
                        <w:jc w:val="center"/>
                        <w:rPr>
                          <w:rFonts w:ascii="Arial" w:hAnsi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0E1DD1">
                        <w:rPr>
                          <w:rFonts w:ascii="Arial" w:hAnsi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John 19—20</w:t>
                      </w:r>
                    </w:p>
                    <w:p w14:paraId="1FEB1208" w14:textId="77777777" w:rsidR="000E1DD1" w:rsidRPr="000E1DD1" w:rsidRDefault="000E1DD1" w:rsidP="000E1DD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bdr w:val="none" w:sz="0" w:space="0" w:color="auto"/>
                        </w:rPr>
                      </w:pPr>
                      <w:r w:rsidRPr="000E1DD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bdr w:val="none" w:sz="0" w:space="0" w:color="auto"/>
                        </w:rPr>
                        <w:t xml:space="preserve">God had a plan to send a Savior. When the time was right, God sent His </w:t>
                      </w:r>
                      <w:proofErr w:type="gramStart"/>
                      <w:r w:rsidRPr="000E1DD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bdr w:val="none" w:sz="0" w:space="0" w:color="auto"/>
                        </w:rPr>
                        <w:t>only</w:t>
                      </w:r>
                      <w:proofErr w:type="gramEnd"/>
                      <w:r w:rsidRPr="000E1DD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bdr w:val="none" w:sz="0" w:space="0" w:color="auto"/>
                        </w:rPr>
                        <w:t xml:space="preserve"> Son, Jesus, who came to earth and died on a cross for our sins. After three days, He rose from the grave. Jesus is alive!</w:t>
                      </w:r>
                    </w:p>
                    <w:p w14:paraId="181F72EF" w14:textId="77777777" w:rsidR="000E1DD1" w:rsidRPr="000E1DD1" w:rsidRDefault="000E1DD1" w:rsidP="000E1DD1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1030254" w14:textId="0776C644" w:rsidR="00E10F99" w:rsidRPr="000E1DD1" w:rsidRDefault="00E10F99" w:rsidP="00C653C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A67AF2"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66CEBC41" wp14:editId="436C510C">
                <wp:simplePos x="0" y="0"/>
                <wp:positionH relativeFrom="column">
                  <wp:posOffset>8051800</wp:posOffset>
                </wp:positionH>
                <wp:positionV relativeFrom="paragraph">
                  <wp:posOffset>28804</wp:posOffset>
                </wp:positionV>
                <wp:extent cx="801370" cy="370840"/>
                <wp:effectExtent l="0" t="0" r="1143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01AC01B" w14:textId="61FE21B1" w:rsidR="00EE5F42" w:rsidRPr="000C12EE" w:rsidRDefault="000E1DD1" w:rsidP="00EE5F42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3</w:t>
                            </w:r>
                            <w:r w:rsidR="00A67AF2" w:rsidRPr="000C12EE"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EBC41" id="Text Box 6" o:spid="_x0000_s1043" type="#_x0000_t202" style="position:absolute;margin-left:634pt;margin-top:2.25pt;width:63.1pt;height:29.2pt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" filled="f" stroked="f" strokeweight=".5pt">
                <v:textbox style="mso-fit-shape-to-text:t" inset="4pt,4pt,4pt,4pt">
                  <w:txbxContent>
                    <w:p w14:paraId="101AC01B" w14:textId="61FE21B1" w:rsidR="00EE5F42" w:rsidRPr="000C12EE" w:rsidRDefault="000E1DD1" w:rsidP="00EE5F42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3</w:t>
                      </w:r>
                      <w:r w:rsidR="00A67AF2" w:rsidRPr="000C12EE"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.6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FD1952">
        <w:rPr>
          <w:noProof/>
        </w:rPr>
        <w:drawing>
          <wp:anchor distT="152400" distB="152400" distL="152400" distR="152400" simplePos="0" relativeHeight="251660288" behindDoc="1" locked="0" layoutInCell="1" allowOverlap="1" wp14:anchorId="21D42F72" wp14:editId="1FA843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B_HFW_1-1_1-42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 w:rsidR="00CC075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AB9EBF2" wp14:editId="7E65A659">
                <wp:simplePos x="0" y="0"/>
                <wp:positionH relativeFrom="page">
                  <wp:posOffset>220980</wp:posOffset>
                </wp:positionH>
                <wp:positionV relativeFrom="page">
                  <wp:posOffset>459581</wp:posOffset>
                </wp:positionV>
                <wp:extent cx="2662555" cy="6452870"/>
                <wp:effectExtent l="0" t="0" r="444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6452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55D1BCD" w14:textId="77777777" w:rsidR="00765150" w:rsidRPr="0072426F" w:rsidRDefault="00765150" w:rsidP="00765150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  <w:t>God has given parents the</w:t>
                            </w:r>
                          </w:p>
                          <w:p w14:paraId="400064E9" w14:textId="77777777" w:rsidR="00765150" w:rsidRPr="0072426F" w:rsidRDefault="00765150" w:rsidP="00765150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  <w:t>privilege of being the primary</w:t>
                            </w:r>
                          </w:p>
                          <w:p w14:paraId="6A2C0586" w14:textId="77777777" w:rsidR="00765150" w:rsidRPr="0072426F" w:rsidRDefault="00765150" w:rsidP="00765150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  <w:t xml:space="preserve">spiritual nurturers of </w:t>
                            </w:r>
                            <w:proofErr w:type="gramStart"/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  <w:t>their</w:t>
                            </w:r>
                            <w:proofErr w:type="gramEnd"/>
                          </w:p>
                          <w:p w14:paraId="35DCDF70" w14:textId="77777777" w:rsidR="00765150" w:rsidRPr="0072426F" w:rsidRDefault="00765150" w:rsidP="00765150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</w:rPr>
                              <w:t>children’s faith.</w:t>
                            </w:r>
                          </w:p>
                          <w:p w14:paraId="7574ABE4" w14:textId="77777777" w:rsidR="00765150" w:rsidRPr="0072426F" w:rsidRDefault="00765150" w:rsidP="00765150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  <w:p w14:paraId="3C2E8209" w14:textId="702B5247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The At Home Weekly is designed to reinforce</w:t>
                            </w:r>
                            <w:r w:rsidR="00B6368D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that truth by </w:t>
                            </w:r>
                            <w:r w:rsidR="00E456BE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encouraging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your family to have time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in God’s Word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before your child attends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church each week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. It will provide you with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ways to introduce The Big God Story and have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age-appropriate conversations with your little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one as you prepare her for what she will be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experiencing in church for the next four weeks.</w:t>
                            </w:r>
                          </w:p>
                          <w:p w14:paraId="5F3F66BD" w14:textId="77777777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  <w:p w14:paraId="5A4850E1" w14:textId="4D3E6724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Research has shown that children between the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ages of two and four learn best through repetition.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Because of this, </w:t>
                            </w:r>
                            <w:proofErr w:type="spellStart"/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TruBlessings</w:t>
                            </w:r>
                            <w:proofErr w:type="spellEnd"/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will spend two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weeks on the same part of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The Big God Story</w:t>
                            </w:r>
                            <w:r w:rsidR="003C7C24"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and the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Ponder Point.</w:t>
                            </w:r>
                          </w:p>
                          <w:p w14:paraId="2353A2DA" w14:textId="77777777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  <w:p w14:paraId="208AD267" w14:textId="5B70ED91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Each week you will receive a new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>Blessing.</w:t>
                            </w:r>
                            <w:r w:rsidR="003C7C24"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A blessing is a prayer of commission, a portion</w:t>
                            </w:r>
                            <w:r w:rsidR="003C7C24"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of Scripture, or words of encouragement and</w:t>
                            </w:r>
                            <w:r w:rsidR="003C7C24"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guidance. While giving the blessing, you may</w:t>
                            </w:r>
                            <w:r w:rsidR="003C7C24"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desire to lay hands on your child as you speak the</w:t>
                            </w:r>
                            <w:r w:rsidR="003C7C24" w:rsidRPr="0072426F">
                              <w:rPr>
                                <w:rFonts w:ascii="Arial" w:hAnsi="Arial"/>
                                <w:b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>Scripture or pray a prayer over him.</w:t>
                            </w:r>
                          </w:p>
                          <w:p w14:paraId="08B6761D" w14:textId="77777777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  <w:p w14:paraId="7C1A61AC" w14:textId="45DD168C" w:rsidR="00765150" w:rsidRPr="0072426F" w:rsidRDefault="00765150" w:rsidP="00B51B9E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</w:rPr>
                              <w:t>Hamilton the Hedgehog</w:t>
                            </w:r>
                            <w:r w:rsidR="00A44C64"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will play a role in your child’s experience in church each week—be sure to ask about him. He loves to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</w:rPr>
                              <w:t>Dig into God’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  <w:lang w:val="de-DE"/>
                              </w:rPr>
                              <w:t>s Word.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The passage of Scripture provided will assist you as you reinforce the Ponder Point.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</w:rPr>
                              <w:t xml:space="preserve"> Did You Know?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has fun facts about this part of The Big God Story for you to share with your child. And </w:t>
                            </w:r>
                            <w:r w:rsidRPr="0072426F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18"/>
                                <w:szCs w:val="18"/>
                                <w:lang w:val="nl-NL"/>
                              </w:rPr>
                              <w:t>Tot Talk</w:t>
                            </w:r>
                            <w:r w:rsidRPr="0072426F">
                              <w:rPr>
                                <w:rFonts w:ascii="Arial" w:hAnsi="Arial"/>
                                <w:color w:val="494949"/>
                                <w:sz w:val="18"/>
                                <w:szCs w:val="18"/>
                              </w:rPr>
                              <w:t xml:space="preserve"> is simply a conversation starter to assist you as you spiritually parent. </w:t>
                            </w:r>
                          </w:p>
                          <w:p w14:paraId="01F75412" w14:textId="77777777" w:rsidR="00765150" w:rsidRDefault="00765150" w:rsidP="00765150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E33DCCD" w14:textId="33AF40FE" w:rsidR="00E10F99" w:rsidRDefault="00E10F9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9EBF2" id="_x0000_s1044" style="position:absolute;margin-left:17.4pt;margin-top:36.2pt;width:209.65pt;height:508.1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2 21600 -2 21600 21598 0 21598 0 -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" mv:complextextbox="1" filled="f" stroked="f" strokeweight="1pt">
                <v:stroke miterlimit="4"/>
                <v:textbox inset="4pt,4pt,4pt,4pt">
                  <w:txbxContent>
                    <w:p w14:paraId="655D1BCD" w14:textId="77777777" w:rsidR="00765150" w:rsidRPr="0072426F" w:rsidRDefault="00765150" w:rsidP="00765150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  <w:t>God has given parents the</w:t>
                      </w:r>
                    </w:p>
                    <w:p w14:paraId="400064E9" w14:textId="77777777" w:rsidR="00765150" w:rsidRPr="0072426F" w:rsidRDefault="00765150" w:rsidP="00765150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  <w:t>privilege of being the primary</w:t>
                      </w:r>
                    </w:p>
                    <w:p w14:paraId="6A2C0586" w14:textId="77777777" w:rsidR="00765150" w:rsidRPr="0072426F" w:rsidRDefault="00765150" w:rsidP="00765150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  <w:t xml:space="preserve">spiritual nurturers of </w:t>
                      </w:r>
                      <w:proofErr w:type="gramStart"/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  <w:t>their</w:t>
                      </w:r>
                      <w:proofErr w:type="gramEnd"/>
                    </w:p>
                    <w:p w14:paraId="35DCDF70" w14:textId="77777777" w:rsidR="00765150" w:rsidRPr="0072426F" w:rsidRDefault="00765150" w:rsidP="00765150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</w:rPr>
                        <w:t>children’s faith.</w:t>
                      </w:r>
                    </w:p>
                    <w:p w14:paraId="7574ABE4" w14:textId="77777777" w:rsidR="00765150" w:rsidRPr="0072426F" w:rsidRDefault="00765150" w:rsidP="00765150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</w:p>
                    <w:p w14:paraId="3C2E8209" w14:textId="702B5247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The At Home Weekly is designed to reinforce</w:t>
                      </w:r>
                      <w:r w:rsidR="00B6368D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that truth by </w:t>
                      </w:r>
                      <w:r w:rsidR="00E456BE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encouraging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your family to have time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in God’s Word </w:t>
                      </w:r>
                      <w:r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before your child attends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church each week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. It will provide you with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ways to introduce The Big God Story and have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age-appropriate conversations with your little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one as you prepare her for what she will be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experiencing in church for the next four weeks.</w:t>
                      </w:r>
                    </w:p>
                    <w:p w14:paraId="5F3F66BD" w14:textId="77777777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</w:p>
                    <w:p w14:paraId="5A4850E1" w14:textId="4D3E6724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</w:pP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Research has shown that children between the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ages of two and four learn best through repetition.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Because of this, </w:t>
                      </w:r>
                      <w:proofErr w:type="spellStart"/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TruBlessings</w:t>
                      </w:r>
                      <w:proofErr w:type="spellEnd"/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will spend two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weeks on the same part of </w:t>
                      </w:r>
                      <w:r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The Big God Story</w:t>
                      </w:r>
                      <w:r w:rsidR="003C7C24"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and the</w:t>
                      </w:r>
                      <w:r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Ponder Point.</w:t>
                      </w:r>
                    </w:p>
                    <w:p w14:paraId="2353A2DA" w14:textId="77777777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</w:p>
                    <w:p w14:paraId="208AD267" w14:textId="5B70ED91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</w:pP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Each week you will receive a new </w:t>
                      </w:r>
                      <w:r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>Blessing.</w:t>
                      </w:r>
                      <w:r w:rsidR="003C7C24"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A blessing is a prayer of commission, a portion</w:t>
                      </w:r>
                      <w:r w:rsidR="003C7C24"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of Scripture, or words of encouragement and</w:t>
                      </w:r>
                      <w:r w:rsidR="003C7C24"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guidance. While giving the blessing, you may</w:t>
                      </w:r>
                      <w:r w:rsidR="003C7C24"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desire to lay hands on your child as you speak the</w:t>
                      </w:r>
                      <w:r w:rsidR="003C7C24" w:rsidRPr="0072426F">
                        <w:rPr>
                          <w:rFonts w:ascii="Arial" w:hAnsi="Arial"/>
                          <w:b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>Scripture or pray a prayer over him.</w:t>
                      </w:r>
                    </w:p>
                    <w:p w14:paraId="08B6761D" w14:textId="77777777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</w:rPr>
                      </w:pPr>
                    </w:p>
                    <w:p w14:paraId="7C1A61AC" w14:textId="45DD168C" w:rsidR="00765150" w:rsidRPr="0072426F" w:rsidRDefault="00765150" w:rsidP="00B51B9E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  <w:r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</w:rPr>
                        <w:t>Hamilton the Hedgehog</w:t>
                      </w:r>
                      <w:r w:rsidR="00A44C64"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</w:rPr>
                        <w:t xml:space="preserve"> 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will play a role in your child’s experience in church each week—be sure to ask about him. He loves to </w:t>
                      </w:r>
                      <w:r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</w:rPr>
                        <w:t>Dig into God’</w:t>
                      </w:r>
                      <w:r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  <w:lang w:val="de-DE"/>
                        </w:rPr>
                        <w:t>s Word.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The passage of Scripture provided will assist you as you reinforce the Ponder Point.</w:t>
                      </w:r>
                      <w:r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</w:rPr>
                        <w:t xml:space="preserve"> Did You Know?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has fun facts about this part of The Big God Story for you to share with your child. And </w:t>
                      </w:r>
                      <w:r w:rsidRPr="0072426F">
                        <w:rPr>
                          <w:rFonts w:ascii="Arial" w:hAnsi="Arial"/>
                          <w:b/>
                          <w:bCs/>
                          <w:color w:val="494949"/>
                          <w:sz w:val="18"/>
                          <w:szCs w:val="18"/>
                          <w:lang w:val="nl-NL"/>
                        </w:rPr>
                        <w:t>Tot Talk</w:t>
                      </w:r>
                      <w:r w:rsidRPr="0072426F">
                        <w:rPr>
                          <w:rFonts w:ascii="Arial" w:hAnsi="Arial"/>
                          <w:color w:val="494949"/>
                          <w:sz w:val="18"/>
                          <w:szCs w:val="18"/>
                        </w:rPr>
                        <w:t xml:space="preserve"> is simply a conversation starter to assist you as you spiritually parent. </w:t>
                      </w:r>
                    </w:p>
                    <w:p w14:paraId="01F75412" w14:textId="77777777" w:rsidR="00765150" w:rsidRDefault="00765150" w:rsidP="00765150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14:paraId="1E33DCCD" w14:textId="33AF40FE" w:rsidR="00E10F99" w:rsidRDefault="00E10F9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E5F42"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A6A6458" wp14:editId="0E98757D">
                <wp:simplePos x="0" y="0"/>
                <wp:positionH relativeFrom="column">
                  <wp:posOffset>2792730</wp:posOffset>
                </wp:positionH>
                <wp:positionV relativeFrom="paragraph">
                  <wp:posOffset>3175</wp:posOffset>
                </wp:positionV>
                <wp:extent cx="801370" cy="370840"/>
                <wp:effectExtent l="0" t="0" r="1143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2C91F5E" w14:textId="3D912EA5" w:rsidR="00507629" w:rsidRPr="000C12EE" w:rsidRDefault="000E1DD1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3</w:t>
                            </w:r>
                            <w:r w:rsidR="00A67AF2" w:rsidRPr="000C12EE">
                              <w:rPr>
                                <w:rFonts w:ascii="Arial" w:hAnsi="Arial" w:cs="Arial"/>
                                <w:color w:val="494949"/>
                                <w:sz w:val="36"/>
                                <w:szCs w:val="36"/>
                              </w:rPr>
                              <w:t>.5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A6458" id="Text Box 5" o:spid="_x0000_s1045" type="#_x0000_t202" style="position:absolute;margin-left:219.9pt;margin-top:.25pt;width:63.1pt;height:29.2pt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" filled="f" stroked="f" strokeweight=".5pt">
                <v:textbox style="mso-fit-shape-to-text:t" inset="4pt,4pt,4pt,4pt">
                  <w:txbxContent>
                    <w:p w14:paraId="12C91F5E" w14:textId="3D912EA5" w:rsidR="00507629" w:rsidRPr="000C12EE" w:rsidRDefault="000E1DD1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3</w:t>
                      </w:r>
                      <w:r w:rsidR="00A67AF2" w:rsidRPr="000C12EE">
                        <w:rPr>
                          <w:rFonts w:ascii="Arial" w:hAnsi="Arial" w:cs="Arial"/>
                          <w:color w:val="494949"/>
                          <w:sz w:val="36"/>
                          <w:szCs w:val="36"/>
                        </w:rPr>
                        <w:t>.5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34A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9DFF702" wp14:editId="7013BCD9">
                <wp:simplePos x="0" y="0"/>
                <wp:positionH relativeFrom="page">
                  <wp:posOffset>278447</wp:posOffset>
                </wp:positionH>
                <wp:positionV relativeFrom="page">
                  <wp:posOffset>6974205</wp:posOffset>
                </wp:positionV>
                <wp:extent cx="2467610" cy="8693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3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5FA959" w14:textId="23466C65" w:rsidR="005434A8" w:rsidRDefault="005434A8" w:rsidP="005434A8">
                            <w:pPr>
                              <w:pStyle w:val="Default"/>
                              <w:spacing w:before="90" w:line="288" w:lineRule="auto"/>
                            </w:pP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  <w:lang w:val="de-DE"/>
                              </w:rPr>
                              <w:t xml:space="preserve">© </w:t>
                            </w:r>
                            <w:r w:rsidR="00D25FE0"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2018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 David C Cook.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TruResources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 are developed in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partnership with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0"/>
                                <w:szCs w:val="10"/>
                              </w:rPr>
                              <w:t>ROCK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HARBOR Church and a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national network of family and children’s ministry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leaders. All rights reserved. Reproducible for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church use only.</w:t>
                            </w:r>
                          </w:p>
                          <w:p w14:paraId="52F09FCF" w14:textId="77777777" w:rsidR="005434A8" w:rsidRDefault="005434A8" w:rsidP="005434A8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FF702" id="_x0000_s1046" style="position:absolute;margin-left:21.9pt;margin-top:549.15pt;width:194.3pt;height:68.4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" filled="f" stroked="f" strokeweight="1pt">
                <v:stroke miterlimit="4"/>
                <v:textbox inset="4pt,4pt,4pt,4pt">
                  <w:txbxContent>
                    <w:p w14:paraId="4A5FA959" w14:textId="23466C65" w:rsidR="005434A8" w:rsidRDefault="005434A8" w:rsidP="005434A8">
                      <w:pPr>
                        <w:pStyle w:val="Default"/>
                        <w:spacing w:before="90" w:line="288" w:lineRule="auto"/>
                      </w:pPr>
                      <w:r>
                        <w:rPr>
                          <w:rFonts w:ascii="Arial" w:hAnsi="Arial"/>
                          <w:sz w:val="10"/>
                          <w:szCs w:val="10"/>
                          <w:lang w:val="de-DE"/>
                        </w:rPr>
                        <w:t xml:space="preserve">© </w:t>
                      </w:r>
                      <w:r w:rsidR="00D25FE0">
                        <w:rPr>
                          <w:rFonts w:ascii="Arial" w:hAnsi="Arial"/>
                          <w:sz w:val="10"/>
                          <w:szCs w:val="10"/>
                        </w:rPr>
                        <w:t>2018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 David C Cook. </w:t>
                      </w:r>
                      <w:proofErr w:type="spellStart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TruResources</w:t>
                      </w:r>
                      <w:proofErr w:type="spellEnd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 are developed in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partnership with </w:t>
                      </w:r>
                      <w:r>
                        <w:rPr>
                          <w:rFonts w:ascii="Arial" w:hAnsi="Arial"/>
                          <w:b/>
                          <w:bCs/>
                          <w:sz w:val="10"/>
                          <w:szCs w:val="10"/>
                        </w:rPr>
                        <w:t>ROCK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HARBOR Church and a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national network of family and children’s ministry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leaders. All rights reserved. Reproducible for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church use only.</w:t>
                      </w:r>
                    </w:p>
                    <w:p w14:paraId="52F09FCF" w14:textId="77777777" w:rsidR="005434A8" w:rsidRDefault="005434A8" w:rsidP="005434A8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F1EC324" wp14:editId="76D67E82">
                <wp:simplePos x="0" y="0"/>
                <wp:positionH relativeFrom="page">
                  <wp:posOffset>6629399</wp:posOffset>
                </wp:positionH>
                <wp:positionV relativeFrom="page">
                  <wp:posOffset>4124960</wp:posOffset>
                </wp:positionV>
                <wp:extent cx="2883813" cy="125444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813" cy="12544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351B97" w14:textId="77777777" w:rsidR="000E1DD1" w:rsidRPr="000E1DD1" w:rsidRDefault="000E1DD1" w:rsidP="000E1DD1">
                            <w:pPr>
                              <w:pStyle w:val="Default"/>
                              <w:ind w:left="187" w:hanging="187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1DD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0E1DD1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Over 500 people saw Jesus alive </w:t>
                            </w:r>
                          </w:p>
                          <w:p w14:paraId="12705C48" w14:textId="77777777" w:rsidR="000E1DD1" w:rsidRPr="000E1DD1" w:rsidRDefault="000E1DD1" w:rsidP="000E1DD1">
                            <w:pPr>
                              <w:pStyle w:val="Default"/>
                              <w:ind w:left="187" w:hanging="187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1DD1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between the time of His resurrection </w:t>
                            </w:r>
                          </w:p>
                          <w:p w14:paraId="7B90E343" w14:textId="77777777" w:rsidR="000E1DD1" w:rsidRPr="000E1DD1" w:rsidRDefault="000E1DD1" w:rsidP="000E1DD1">
                            <w:pPr>
                              <w:pStyle w:val="Default"/>
                              <w:ind w:left="187" w:hanging="187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1DD1"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  <w:t>and His ascension into heaven.</w:t>
                            </w:r>
                          </w:p>
                          <w:p w14:paraId="006B6885" w14:textId="77777777" w:rsidR="000E1DD1" w:rsidRPr="000E1DD1" w:rsidRDefault="000E1DD1" w:rsidP="000E1DD1">
                            <w:pPr>
                              <w:pStyle w:val="Default"/>
                              <w:spacing w:line="120" w:lineRule="auto"/>
                              <w:ind w:left="187" w:hanging="187"/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3956E70" w14:textId="77777777" w:rsidR="000E1DD1" w:rsidRPr="000E1DD1" w:rsidRDefault="000E1DD1" w:rsidP="000E1DD1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1DD1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0E1DD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Some believe that the “stone” sealing </w:t>
                            </w:r>
                          </w:p>
                          <w:p w14:paraId="06BA9A68" w14:textId="77777777" w:rsidR="000E1DD1" w:rsidRPr="000E1DD1" w:rsidRDefault="000E1DD1" w:rsidP="000E1DD1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1DD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Jesus’ tomb could have weighed more </w:t>
                            </w:r>
                          </w:p>
                          <w:p w14:paraId="3FC22CFC" w14:textId="77777777" w:rsidR="000E1DD1" w:rsidRPr="000E1DD1" w:rsidRDefault="000E1DD1" w:rsidP="000E1DD1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1DD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than a thousand pounds! </w:t>
                            </w:r>
                          </w:p>
                          <w:p w14:paraId="17448D4A" w14:textId="77777777" w:rsidR="000E1DD1" w:rsidRPr="000E1DD1" w:rsidRDefault="000E1DD1" w:rsidP="000E1DD1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9DB6790" w14:textId="6F7193EE" w:rsidR="00E10F99" w:rsidRPr="000E1DD1" w:rsidRDefault="00E10F99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EC324" id="_x0000_s1047" style="position:absolute;margin-left:522pt;margin-top:324.8pt;width:227.05pt;height:98.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0 21595 0 21595 21589 -5 21589 -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6A351B97" w14:textId="77777777" w:rsidR="000E1DD1" w:rsidRPr="000E1DD1" w:rsidRDefault="000E1DD1" w:rsidP="000E1DD1">
                      <w:pPr>
                        <w:pStyle w:val="Default"/>
                        <w:ind w:left="187" w:hanging="187"/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E1DD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• </w:t>
                      </w:r>
                      <w:r w:rsidRPr="000E1DD1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Over 500 people saw Jesus alive </w:t>
                      </w:r>
                    </w:p>
                    <w:p w14:paraId="12705C48" w14:textId="77777777" w:rsidR="000E1DD1" w:rsidRPr="000E1DD1" w:rsidRDefault="000E1DD1" w:rsidP="000E1DD1">
                      <w:pPr>
                        <w:pStyle w:val="Default"/>
                        <w:ind w:left="187" w:hanging="187"/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E1DD1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 xml:space="preserve">between the time of His resurrection </w:t>
                      </w:r>
                    </w:p>
                    <w:p w14:paraId="7B90E343" w14:textId="77777777" w:rsidR="000E1DD1" w:rsidRPr="000E1DD1" w:rsidRDefault="000E1DD1" w:rsidP="000E1DD1">
                      <w:pPr>
                        <w:pStyle w:val="Default"/>
                        <w:ind w:left="187" w:hanging="187"/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E1DD1"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  <w:t>and His ascension into heaven.</w:t>
                      </w:r>
                    </w:p>
                    <w:p w14:paraId="006B6885" w14:textId="77777777" w:rsidR="000E1DD1" w:rsidRPr="000E1DD1" w:rsidRDefault="000E1DD1" w:rsidP="000E1DD1">
                      <w:pPr>
                        <w:pStyle w:val="Default"/>
                        <w:spacing w:line="120" w:lineRule="auto"/>
                        <w:ind w:left="187" w:hanging="187"/>
                        <w:jc w:val="center"/>
                        <w:rPr>
                          <w:rFonts w:ascii="Arial" w:hAnsi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3956E70" w14:textId="77777777" w:rsidR="000E1DD1" w:rsidRPr="000E1DD1" w:rsidRDefault="000E1DD1" w:rsidP="000E1DD1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E1DD1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 xml:space="preserve">• </w:t>
                      </w:r>
                      <w:r w:rsidRPr="000E1DD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Some believe that the “stone” sealing </w:t>
                      </w:r>
                    </w:p>
                    <w:p w14:paraId="06BA9A68" w14:textId="77777777" w:rsidR="000E1DD1" w:rsidRPr="000E1DD1" w:rsidRDefault="000E1DD1" w:rsidP="000E1DD1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E1DD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Jesus’ tomb could have weighed more </w:t>
                      </w:r>
                    </w:p>
                    <w:p w14:paraId="3FC22CFC" w14:textId="77777777" w:rsidR="000E1DD1" w:rsidRPr="000E1DD1" w:rsidRDefault="000E1DD1" w:rsidP="000E1DD1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0E1DD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than a thousand pounds! </w:t>
                      </w:r>
                    </w:p>
                    <w:p w14:paraId="17448D4A" w14:textId="77777777" w:rsidR="000E1DD1" w:rsidRPr="000E1DD1" w:rsidRDefault="000E1DD1" w:rsidP="000E1DD1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9DB6790" w14:textId="6F7193EE" w:rsidR="00E10F99" w:rsidRPr="000E1DD1" w:rsidRDefault="00E10F99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D8F0BBB" wp14:editId="63C1CA51">
                <wp:simplePos x="0" y="0"/>
                <wp:positionH relativeFrom="page">
                  <wp:posOffset>3782615</wp:posOffset>
                </wp:positionH>
                <wp:positionV relativeFrom="page">
                  <wp:posOffset>5232400</wp:posOffset>
                </wp:positionV>
                <wp:extent cx="2493169" cy="58535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169" cy="5853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85C963" w14:textId="0C8643DE" w:rsidR="00E10F99" w:rsidRPr="00D25FE0" w:rsidRDefault="00D25FE0" w:rsidP="00D25FE0">
                            <w:pPr>
                              <w:pStyle w:val="Default"/>
                              <w:rPr>
                                <w:rFonts w:ascii="Arial" w:hAnsi="Arial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25FE0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Read John 20:1. </w:t>
                            </w:r>
                            <w:r w:rsidRPr="00D25FE0">
                              <w:rPr>
                                <w:rFonts w:ascii="Arial" w:hAnsi="Arial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Remind your child that the “stone” was really a large boulder!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F0BBB" id="_x0000_s1048" style="position:absolute;margin-left:297.85pt;margin-top:412pt;width:196.3pt;height:46.1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94 0 21594 21577 -6 21577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4085C963" w14:textId="0C8643DE" w:rsidR="00E10F99" w:rsidRPr="00D25FE0" w:rsidRDefault="00D25FE0" w:rsidP="00D25FE0">
                      <w:pPr>
                        <w:pStyle w:val="Default"/>
                        <w:rPr>
                          <w:rFonts w:ascii="Arial" w:hAnsi="Arial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D25FE0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Read John 20:1. </w:t>
                      </w:r>
                      <w:r w:rsidRPr="00D25FE0">
                        <w:rPr>
                          <w:rFonts w:ascii="Arial" w:hAnsi="Arial"/>
                          <w:bCs/>
                          <w:iCs/>
                          <w:color w:val="000000" w:themeColor="text1"/>
                          <w:sz w:val="18"/>
                          <w:szCs w:val="18"/>
                        </w:rPr>
                        <w:t>Remind your child that the “stone” was really a large boulder!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C7B66E9" wp14:editId="4527B82F">
                <wp:simplePos x="0" y="0"/>
                <wp:positionH relativeFrom="page">
                  <wp:posOffset>5606722</wp:posOffset>
                </wp:positionH>
                <wp:positionV relativeFrom="page">
                  <wp:posOffset>6146800</wp:posOffset>
                </wp:positionV>
                <wp:extent cx="2400955" cy="534869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55" cy="5348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20C084" w14:textId="77777777" w:rsidR="00D25FE0" w:rsidRPr="00D25FE0" w:rsidRDefault="00D25FE0" w:rsidP="00D25FE0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</w:pPr>
                            <w:r w:rsidRPr="00D25FE0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  <w:t xml:space="preserve">Your child can understand simple comparisons. </w:t>
                            </w:r>
                          </w:p>
                          <w:p w14:paraId="4E8659D9" w14:textId="77777777" w:rsidR="00D25FE0" w:rsidRPr="00D25FE0" w:rsidRDefault="00D25FE0" w:rsidP="00D25FE0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</w:pPr>
                            <w:r w:rsidRPr="00D25FE0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  <w:t xml:space="preserve">Play “full or empty” using a box with a lid and </w:t>
                            </w:r>
                          </w:p>
                          <w:p w14:paraId="1331C821" w14:textId="77777777" w:rsidR="00D25FE0" w:rsidRPr="00D25FE0" w:rsidRDefault="00D25FE0" w:rsidP="00D25FE0">
                            <w:pPr>
                              <w:pStyle w:val="Body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</w:pPr>
                            <w:r w:rsidRPr="00D25FE0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  <w:t xml:space="preserve">some familiar household objects to help your </w:t>
                            </w:r>
                          </w:p>
                          <w:p w14:paraId="77D75BD9" w14:textId="77777777" w:rsidR="00D25FE0" w:rsidRPr="00D25FE0" w:rsidRDefault="00D25FE0" w:rsidP="00D25FE0">
                            <w:pPr>
                              <w:pStyle w:val="Body"/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25FE0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14"/>
                                <w:szCs w:val="14"/>
                                <w:bdr w:val="none" w:sz="0" w:space="0" w:color="auto"/>
                              </w:rPr>
                              <w:t>child begin to understand the empty tomb.</w:t>
                            </w:r>
                          </w:p>
                          <w:p w14:paraId="1BEB8713" w14:textId="77777777" w:rsidR="00D25FE0" w:rsidRPr="00D25FE0" w:rsidRDefault="00D25FE0" w:rsidP="00D25FE0">
                            <w:pPr>
                              <w:pStyle w:val="Default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-2"/>
                                <w:sz w:val="15"/>
                                <w:szCs w:val="15"/>
                              </w:rPr>
                            </w:pPr>
                          </w:p>
                          <w:p w14:paraId="7789DEA6" w14:textId="1BB9EF5F" w:rsidR="00E10F99" w:rsidRPr="00D25FE0" w:rsidRDefault="00E10F99">
                            <w:pPr>
                              <w:pStyle w:val="Default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B66E9" id="_x0000_s1049" style="position:absolute;margin-left:441.45pt;margin-top:484pt;width:189.05pt;height:42.1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4720C084" w14:textId="77777777" w:rsidR="00D25FE0" w:rsidRPr="00D25FE0" w:rsidRDefault="00D25FE0" w:rsidP="00D25FE0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</w:pPr>
                      <w:r w:rsidRPr="00D25FE0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  <w:t xml:space="preserve">Your child can understand simple comparisons. </w:t>
                      </w:r>
                    </w:p>
                    <w:p w14:paraId="4E8659D9" w14:textId="77777777" w:rsidR="00D25FE0" w:rsidRPr="00D25FE0" w:rsidRDefault="00D25FE0" w:rsidP="00D25FE0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</w:pPr>
                      <w:r w:rsidRPr="00D25FE0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  <w:t xml:space="preserve">Play “full or empty” using a box with a lid and </w:t>
                      </w:r>
                    </w:p>
                    <w:p w14:paraId="1331C821" w14:textId="77777777" w:rsidR="00D25FE0" w:rsidRPr="00D25FE0" w:rsidRDefault="00D25FE0" w:rsidP="00D25FE0">
                      <w:pPr>
                        <w:pStyle w:val="Body"/>
                        <w:jc w:val="center"/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</w:pPr>
                      <w:r w:rsidRPr="00D25FE0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  <w:t xml:space="preserve">some familiar household objects to help your </w:t>
                      </w:r>
                    </w:p>
                    <w:p w14:paraId="77D75BD9" w14:textId="77777777" w:rsidR="00D25FE0" w:rsidRPr="00D25FE0" w:rsidRDefault="00D25FE0" w:rsidP="00D25FE0">
                      <w:pPr>
                        <w:pStyle w:val="Body"/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D25FE0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14"/>
                          <w:szCs w:val="14"/>
                          <w:bdr w:val="none" w:sz="0" w:space="0" w:color="auto"/>
                        </w:rPr>
                        <w:t>child begin to understand the empty tomb.</w:t>
                      </w:r>
                    </w:p>
                    <w:p w14:paraId="1BEB8713" w14:textId="77777777" w:rsidR="00D25FE0" w:rsidRPr="00D25FE0" w:rsidRDefault="00D25FE0" w:rsidP="00D25FE0">
                      <w:pPr>
                        <w:pStyle w:val="Default"/>
                        <w:jc w:val="center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000000" w:themeColor="text1"/>
                          <w:spacing w:val="-2"/>
                          <w:sz w:val="15"/>
                          <w:szCs w:val="15"/>
                        </w:rPr>
                      </w:pPr>
                    </w:p>
                    <w:p w14:paraId="7789DEA6" w14:textId="1BB9EF5F" w:rsidR="00E10F99" w:rsidRPr="00D25FE0" w:rsidRDefault="00E10F99">
                      <w:pPr>
                        <w:pStyle w:val="Default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FD1BE1D" wp14:editId="0E95F6D3">
                <wp:simplePos x="0" y="0"/>
                <wp:positionH relativeFrom="page">
                  <wp:posOffset>3782615</wp:posOffset>
                </wp:positionH>
                <wp:positionV relativeFrom="page">
                  <wp:posOffset>6833433</wp:posOffset>
                </wp:positionV>
                <wp:extent cx="2749193" cy="812800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193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D3C87A" w14:textId="77777777" w:rsidR="00D25FE0" w:rsidRPr="00D25FE0" w:rsidRDefault="00D25FE0" w:rsidP="00D25FE0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D25FE0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Did Jesus stay dead? </w:t>
                            </w:r>
                          </w:p>
                          <w:p w14:paraId="1DBEDE9E" w14:textId="77777777" w:rsidR="00D25FE0" w:rsidRPr="00D25FE0" w:rsidRDefault="00D25FE0" w:rsidP="00D25FE0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D25FE0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:bdr w:val="none" w:sz="0" w:space="0" w:color="auto"/>
                              </w:rPr>
                              <w:t>No, He came back to life!</w:t>
                            </w:r>
                          </w:p>
                          <w:p w14:paraId="5C53A60A" w14:textId="1B182D86" w:rsidR="00E10F99" w:rsidRPr="00D25FE0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1BE1D" id="_x0000_s1050" style="position:absolute;margin-left:297.85pt;margin-top:538.05pt;width:216.45pt;height:64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14:paraId="7ED3C87A" w14:textId="77777777" w:rsidR="00D25FE0" w:rsidRPr="00D25FE0" w:rsidRDefault="00D25FE0" w:rsidP="00D25FE0">
                      <w:pPr>
                        <w:pStyle w:val="Default"/>
                        <w:spacing w:line="288" w:lineRule="auto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D25FE0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  <w:t xml:space="preserve">Did Jesus stay dead? </w:t>
                      </w:r>
                    </w:p>
                    <w:p w14:paraId="1DBEDE9E" w14:textId="77777777" w:rsidR="00D25FE0" w:rsidRPr="00D25FE0" w:rsidRDefault="00D25FE0" w:rsidP="00D25FE0">
                      <w:pPr>
                        <w:pStyle w:val="Default"/>
                        <w:spacing w:line="288" w:lineRule="auto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D25FE0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:bdr w:val="none" w:sz="0" w:space="0" w:color="auto"/>
                        </w:rPr>
                        <w:t>No, He came back to life!</w:t>
                      </w:r>
                    </w:p>
                    <w:p w14:paraId="5C53A60A" w14:textId="1B182D86" w:rsidR="00E10F99" w:rsidRPr="00D25FE0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E10F99" w:rsidSect="00507629">
      <w:headerReference w:type="default" r:id="rId8"/>
      <w:footerReference w:type="default" r:id="rId9"/>
      <w:pgSz w:w="15840" w:h="12240" w:orient="landscape"/>
      <w:pgMar w:top="972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869FB" w14:textId="77777777" w:rsidR="00F20C3D" w:rsidRDefault="00F20C3D">
      <w:r>
        <w:separator/>
      </w:r>
    </w:p>
  </w:endnote>
  <w:endnote w:type="continuationSeparator" w:id="0">
    <w:p w14:paraId="7035BBE7" w14:textId="77777777" w:rsidR="00F20C3D" w:rsidRDefault="00F20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Neutraface Slab Text">
    <w:altName w:val="Times New Roman"/>
    <w:charset w:val="00"/>
    <w:family w:val="auto"/>
    <w:pitch w:val="variable"/>
    <w:sig w:usb0="0000000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4E1C7" w14:textId="77777777" w:rsidR="00E10F99" w:rsidRDefault="00E10F9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1FD77" w14:textId="77777777" w:rsidR="00F20C3D" w:rsidRDefault="00F20C3D">
      <w:r>
        <w:separator/>
      </w:r>
    </w:p>
  </w:footnote>
  <w:footnote w:type="continuationSeparator" w:id="0">
    <w:p w14:paraId="22C4B6FC" w14:textId="77777777" w:rsidR="00F20C3D" w:rsidRDefault="00F20C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285D2" w14:textId="77777777" w:rsidR="00E10F99" w:rsidRDefault="00E10F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proofState w:spelling="clean" w:grammar="clean"/>
  <w:attachedTemplate r:id="rId1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D89"/>
    <w:rsid w:val="000C12EE"/>
    <w:rsid w:val="000D1F65"/>
    <w:rsid w:val="000E1DD1"/>
    <w:rsid w:val="000E6453"/>
    <w:rsid w:val="00105F2A"/>
    <w:rsid w:val="0022041F"/>
    <w:rsid w:val="00295D2A"/>
    <w:rsid w:val="0032317A"/>
    <w:rsid w:val="003303CA"/>
    <w:rsid w:val="00386979"/>
    <w:rsid w:val="003A559E"/>
    <w:rsid w:val="003B3C37"/>
    <w:rsid w:val="003C7C24"/>
    <w:rsid w:val="003E186B"/>
    <w:rsid w:val="00413A05"/>
    <w:rsid w:val="00414BED"/>
    <w:rsid w:val="00415B9B"/>
    <w:rsid w:val="00507629"/>
    <w:rsid w:val="005434A8"/>
    <w:rsid w:val="005A51F9"/>
    <w:rsid w:val="005E6E6F"/>
    <w:rsid w:val="00661E9A"/>
    <w:rsid w:val="006934F1"/>
    <w:rsid w:val="006C1CF7"/>
    <w:rsid w:val="006D2F38"/>
    <w:rsid w:val="0072426F"/>
    <w:rsid w:val="0072795F"/>
    <w:rsid w:val="00765150"/>
    <w:rsid w:val="007D4EB5"/>
    <w:rsid w:val="008357F4"/>
    <w:rsid w:val="008F7D14"/>
    <w:rsid w:val="00904FFA"/>
    <w:rsid w:val="00A37094"/>
    <w:rsid w:val="00A44C64"/>
    <w:rsid w:val="00A4541E"/>
    <w:rsid w:val="00A56E3C"/>
    <w:rsid w:val="00A67AF2"/>
    <w:rsid w:val="00AB07C1"/>
    <w:rsid w:val="00B05CD6"/>
    <w:rsid w:val="00B51B9E"/>
    <w:rsid w:val="00B6368D"/>
    <w:rsid w:val="00BC1B34"/>
    <w:rsid w:val="00BE342C"/>
    <w:rsid w:val="00C54CEB"/>
    <w:rsid w:val="00C653CB"/>
    <w:rsid w:val="00C844E6"/>
    <w:rsid w:val="00C92253"/>
    <w:rsid w:val="00CC0754"/>
    <w:rsid w:val="00CD0DD9"/>
    <w:rsid w:val="00CD2B05"/>
    <w:rsid w:val="00CE0747"/>
    <w:rsid w:val="00D07881"/>
    <w:rsid w:val="00D25FE0"/>
    <w:rsid w:val="00E10F99"/>
    <w:rsid w:val="00E15D89"/>
    <w:rsid w:val="00E456BE"/>
    <w:rsid w:val="00EE5F42"/>
    <w:rsid w:val="00F20C3D"/>
    <w:rsid w:val="00F91DBD"/>
    <w:rsid w:val="00FC2C0E"/>
    <w:rsid w:val="00FD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B3ACE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p1">
    <w:name w:val="p1"/>
    <w:basedOn w:val="Normal"/>
    <w:rsid w:val="005076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Neutraface Slab Text" w:hAnsi="Neutraface Slab Text"/>
      <w:color w:val="82D2CB"/>
      <w:sz w:val="27"/>
      <w:szCs w:val="27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ah.radakovich/Downloads/TB_AHW_1-1_1-4_GreyScal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TB_AHW_1-1_1-4_GreyScale.dotx</Template>
  <TotalTime>1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Micah Radakovich</dc:creator>
  <cp:lastModifiedBy>Jeanne Flynn</cp:lastModifiedBy>
  <cp:revision>2</cp:revision>
  <dcterms:created xsi:type="dcterms:W3CDTF">2017-11-28T18:23:00Z</dcterms:created>
  <dcterms:modified xsi:type="dcterms:W3CDTF">2017-11-28T18:23:00Z</dcterms:modified>
</cp:coreProperties>
</file>