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C537D3" w14:textId="3574C695" w:rsidR="00E10F99" w:rsidRDefault="00755855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1552" behindDoc="0" locked="0" layoutInCell="1" allowOverlap="1" wp14:anchorId="3E3C3704" wp14:editId="038EA9C1">
                <wp:simplePos x="0" y="0"/>
                <wp:positionH relativeFrom="page">
                  <wp:posOffset>1766278</wp:posOffset>
                </wp:positionH>
                <wp:positionV relativeFrom="page">
                  <wp:posOffset>570523</wp:posOffset>
                </wp:positionV>
                <wp:extent cx="3314358" cy="907708"/>
                <wp:effectExtent l="0" t="0" r="0" b="6985"/>
                <wp:wrapTopAndBottom distT="152400" distB="15240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358" cy="90770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294EEFD" w14:textId="77777777" w:rsidR="00351CEA" w:rsidRPr="00351CEA" w:rsidRDefault="00424DD3" w:rsidP="00424DD3">
                            <w:pPr>
                              <w:pStyle w:val="Default"/>
                              <w:spacing w:line="288" w:lineRule="auto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color w:val="9411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941100"/>
                                <w:sz w:val="18"/>
                                <w:szCs w:val="18"/>
                              </w:rPr>
                              <w:t>Matthew 8:23</w:t>
                            </w:r>
                            <w:r w:rsidR="00416A69">
                              <w:rPr>
                                <w:rFonts w:ascii="Arial" w:hAnsi="Arial"/>
                                <w:b/>
                                <w:bCs/>
                                <w:color w:val="941100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color w:val="941100"/>
                                <w:sz w:val="18"/>
                                <w:szCs w:val="18"/>
                              </w:rPr>
                              <w:t>27; Mark 4:35</w:t>
                            </w:r>
                            <w:r w:rsidR="00416A69">
                              <w:rPr>
                                <w:rFonts w:ascii="Arial" w:hAnsi="Arial"/>
                                <w:b/>
                                <w:bCs/>
                                <w:color w:val="941100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color w:val="941100"/>
                                <w:sz w:val="18"/>
                                <w:szCs w:val="18"/>
                              </w:rPr>
                              <w:t xml:space="preserve">41 </w:t>
                            </w:r>
                          </w:p>
                          <w:p w14:paraId="56A152D9" w14:textId="77777777" w:rsidR="00351CEA" w:rsidRPr="00356021" w:rsidRDefault="00351CEA" w:rsidP="00351CEA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Arial" w:hAnsi="Arial" w:cs="Arial"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r w:rsidRPr="00356021">
                              <w:rPr>
                                <w:rFonts w:ascii="Arial" w:hAnsi="Arial" w:cs="Arial"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>Jesus calms the storm with just three words: “Quiet! Be still!”</w:t>
                            </w:r>
                          </w:p>
                          <w:p w14:paraId="05F44140" w14:textId="77777777" w:rsidR="00351CEA" w:rsidRPr="00356021" w:rsidRDefault="00351CEA" w:rsidP="00351CEA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Arial" w:hAnsi="Arial" w:cs="Arial"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r w:rsidRPr="00356021">
                              <w:rPr>
                                <w:rFonts w:ascii="Arial" w:hAnsi="Arial" w:cs="Arial"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>Jesus can control nature—He can save the world.</w:t>
                            </w:r>
                          </w:p>
                          <w:p w14:paraId="0677F5BE" w14:textId="77777777" w:rsidR="00E10F99" w:rsidRPr="00B56810" w:rsidRDefault="00E10F99">
                            <w:pPr>
                              <w:pStyle w:val="Default"/>
                              <w:jc w:val="center"/>
                              <w:rPr>
                                <w:rFonts w:ascii="Arial" w:eastAsia="Arial" w:hAnsi="Arial" w:cs="Arial"/>
                                <w:color w:val="5C330B"/>
                                <w:sz w:val="20"/>
                                <w:szCs w:val="20"/>
                              </w:rPr>
                            </w:pPr>
                          </w:p>
                          <w:p w14:paraId="431B240F" w14:textId="77777777" w:rsidR="00BC79DE" w:rsidRDefault="00BC79DE"/>
                          <w:p w14:paraId="03432979" w14:textId="77777777" w:rsidR="00E10F99" w:rsidRPr="00351CEA" w:rsidRDefault="00E10F99" w:rsidP="00351CEA">
                            <w:pPr>
                              <w:pStyle w:val="Default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fficeArt object" o:spid="_x0000_s1026" style="position:absolute;margin-left:139.1pt;margin-top:44.9pt;width:260.95pt;height:71.45pt;z-index:25167155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" filled="f" stroked="f" strokeweight="1pt">
                <v:stroke miterlimit="4"/>
                <v:textbox inset="4pt,4pt,4pt,4pt">
                  <w:txbxContent>
                    <w:p w14:paraId="7294EEFD" w14:textId="77777777" w:rsidR="00351CEA" w:rsidRPr="00351CEA" w:rsidRDefault="00424DD3" w:rsidP="00424DD3">
                      <w:pPr>
                        <w:pStyle w:val="Default"/>
                        <w:spacing w:line="288" w:lineRule="auto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color w:val="9411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941100"/>
                          <w:sz w:val="18"/>
                          <w:szCs w:val="18"/>
                        </w:rPr>
                        <w:t>Matthew 8:23</w:t>
                      </w:r>
                      <w:r w:rsidR="00416A69">
                        <w:rPr>
                          <w:rFonts w:ascii="Arial" w:hAnsi="Arial"/>
                          <w:b/>
                          <w:bCs/>
                          <w:color w:val="941100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ascii="Arial" w:hAnsi="Arial"/>
                          <w:b/>
                          <w:bCs/>
                          <w:color w:val="941100"/>
                          <w:sz w:val="18"/>
                          <w:szCs w:val="18"/>
                        </w:rPr>
                        <w:t>27; Mark 4:35</w:t>
                      </w:r>
                      <w:r w:rsidR="00416A69">
                        <w:rPr>
                          <w:rFonts w:ascii="Arial" w:hAnsi="Arial"/>
                          <w:b/>
                          <w:bCs/>
                          <w:color w:val="941100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ascii="Arial" w:hAnsi="Arial"/>
                          <w:b/>
                          <w:bCs/>
                          <w:color w:val="941100"/>
                          <w:sz w:val="18"/>
                          <w:szCs w:val="18"/>
                        </w:rPr>
                        <w:t xml:space="preserve">41 </w:t>
                      </w:r>
                    </w:p>
                    <w:p w14:paraId="56A152D9" w14:textId="77777777" w:rsidR="00351CEA" w:rsidRPr="00356021" w:rsidRDefault="00351CEA" w:rsidP="00351CEA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Arial" w:hAnsi="Arial" w:cs="Arial"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</w:pPr>
                      <w:r w:rsidRPr="00356021">
                        <w:rPr>
                          <w:rFonts w:ascii="Arial" w:hAnsi="Arial" w:cs="Arial"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>Jesus calms the storm with just three words: “Quiet! Be still!”</w:t>
                      </w:r>
                    </w:p>
                    <w:p w14:paraId="05F44140" w14:textId="77777777" w:rsidR="00351CEA" w:rsidRPr="00356021" w:rsidRDefault="00351CEA" w:rsidP="00351CEA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Arial" w:hAnsi="Arial" w:cs="Arial"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</w:pPr>
                      <w:r w:rsidRPr="00356021">
                        <w:rPr>
                          <w:rFonts w:ascii="Arial" w:hAnsi="Arial" w:cs="Arial"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>Jesus can control nature—He can save the world.</w:t>
                      </w:r>
                    </w:p>
                    <w:p w14:paraId="0677F5BE" w14:textId="77777777" w:rsidR="00E10F99" w:rsidRPr="00B56810" w:rsidRDefault="00E10F99">
                      <w:pPr>
                        <w:pStyle w:val="Default"/>
                        <w:jc w:val="center"/>
                        <w:rPr>
                          <w:rFonts w:ascii="Arial" w:eastAsia="Arial" w:hAnsi="Arial" w:cs="Arial"/>
                          <w:color w:val="5C330B"/>
                          <w:sz w:val="20"/>
                          <w:szCs w:val="20"/>
                        </w:rPr>
                      </w:pPr>
                    </w:p>
                    <w:p w14:paraId="431B240F" w14:textId="77777777" w:rsidR="00BC79DE" w:rsidRDefault="00BC79DE"/>
                    <w:p w14:paraId="03432979" w14:textId="77777777" w:rsidR="00E10F99" w:rsidRPr="00351CEA" w:rsidRDefault="00E10F99" w:rsidP="00351CEA">
                      <w:pPr>
                        <w:pStyle w:val="Default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 w:rsidR="00F01154">
        <w:rPr>
          <w:noProof/>
        </w:rPr>
        <mc:AlternateContent>
          <mc:Choice Requires="wps">
            <w:drawing>
              <wp:anchor distT="152400" distB="152400" distL="152400" distR="152400" simplePos="0" relativeHeight="251678720" behindDoc="0" locked="0" layoutInCell="1" allowOverlap="1" wp14:anchorId="7EE49B7E" wp14:editId="5D791A54">
                <wp:simplePos x="0" y="0"/>
                <wp:positionH relativeFrom="page">
                  <wp:posOffset>2337435</wp:posOffset>
                </wp:positionH>
                <wp:positionV relativeFrom="page">
                  <wp:posOffset>6056986</wp:posOffset>
                </wp:positionV>
                <wp:extent cx="2285924" cy="626110"/>
                <wp:effectExtent l="0" t="0" r="635" b="889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5924" cy="62611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D106D11" w14:textId="77777777" w:rsidR="005D5F9D" w:rsidRPr="00B56810" w:rsidRDefault="005D5F9D" w:rsidP="005D5F9D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r w:rsidRPr="00B56810">
                              <w:rPr>
                                <w:rFonts w:ascii="Arial" w:hAnsi="Arial" w:cs="Arial"/>
                                <w:b/>
                                <w:i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>Your child is beginning to develop his</w:t>
                            </w:r>
                          </w:p>
                          <w:p w14:paraId="430D55BD" w14:textId="099B6F8E" w:rsidR="005D5F9D" w:rsidRPr="00B56810" w:rsidRDefault="005D5F9D" w:rsidP="00F01154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r w:rsidRPr="00B56810">
                              <w:rPr>
                                <w:rFonts w:ascii="Arial" w:hAnsi="Arial" w:cs="Arial"/>
                                <w:b/>
                                <w:i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>imagination. Make some waves during bath</w:t>
                            </w:r>
                            <w:r w:rsidR="00F01154" w:rsidRPr="00B56810">
                              <w:rPr>
                                <w:rFonts w:ascii="Arial" w:hAnsi="Arial" w:cs="Arial"/>
                                <w:b/>
                                <w:i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 xml:space="preserve"> </w:t>
                            </w:r>
                            <w:r w:rsidRPr="00B56810">
                              <w:rPr>
                                <w:rFonts w:ascii="Arial" w:hAnsi="Arial" w:cs="Arial"/>
                                <w:b/>
                                <w:i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>tim</w:t>
                            </w:r>
                            <w:r w:rsidR="00F01154" w:rsidRPr="00B56810">
                              <w:rPr>
                                <w:rFonts w:ascii="Arial" w:hAnsi="Arial" w:cs="Arial"/>
                                <w:b/>
                                <w:i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 xml:space="preserve">e and allow him to act out this </w:t>
                            </w:r>
                            <w:r w:rsidRPr="00B56810">
                              <w:rPr>
                                <w:rFonts w:ascii="Arial" w:hAnsi="Arial" w:cs="Arial"/>
                                <w:b/>
                                <w:i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>part of</w:t>
                            </w:r>
                            <w:r w:rsidR="00F01154" w:rsidRPr="00B56810">
                              <w:rPr>
                                <w:rFonts w:ascii="Arial" w:hAnsi="Arial" w:cs="Arial"/>
                                <w:b/>
                                <w:i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 xml:space="preserve"> The Big God Story.</w:t>
                            </w:r>
                          </w:p>
                          <w:p w14:paraId="719F1357" w14:textId="77777777" w:rsidR="005D5F9D" w:rsidRPr="00B56810" w:rsidRDefault="005D5F9D" w:rsidP="005D5F9D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r w:rsidRPr="00B56810">
                              <w:rPr>
                                <w:rFonts w:ascii="Arial" w:hAnsi="Arial" w:cs="Arial"/>
                                <w:b/>
                                <w:i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>The Big God Story.</w:t>
                            </w:r>
                          </w:p>
                          <w:p w14:paraId="7EB5EF15" w14:textId="77777777" w:rsidR="00E10F99" w:rsidRPr="00B56810" w:rsidRDefault="00E10F99">
                            <w:pPr>
                              <w:pStyle w:val="Body"/>
                              <w:rPr>
                                <w:color w:val="5C330B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7" style="position:absolute;margin-left:184.05pt;margin-top:476.95pt;width:180pt;height:49.3pt;z-index:25167872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" filled="f" stroked="f" strokeweight="1pt">
                <v:stroke miterlimit="4"/>
                <v:textbox inset="4pt,4pt,4pt,4pt">
                  <w:txbxContent>
                    <w:p w14:paraId="5D106D11" w14:textId="77777777" w:rsidR="005D5F9D" w:rsidRPr="00B56810" w:rsidRDefault="005D5F9D" w:rsidP="005D5F9D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Arial" w:hAnsi="Arial" w:cs="Arial"/>
                          <w:b/>
                          <w:i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</w:pPr>
                      <w:r w:rsidRPr="00B56810">
                        <w:rPr>
                          <w:rFonts w:ascii="Arial" w:hAnsi="Arial" w:cs="Arial"/>
                          <w:b/>
                          <w:i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>Your child is beginning to develop his</w:t>
                      </w:r>
                    </w:p>
                    <w:p w14:paraId="430D55BD" w14:textId="099B6F8E" w:rsidR="005D5F9D" w:rsidRPr="00B56810" w:rsidRDefault="005D5F9D" w:rsidP="00F01154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Arial" w:hAnsi="Arial" w:cs="Arial"/>
                          <w:b/>
                          <w:i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</w:pPr>
                      <w:r w:rsidRPr="00B56810">
                        <w:rPr>
                          <w:rFonts w:ascii="Arial" w:hAnsi="Arial" w:cs="Arial"/>
                          <w:b/>
                          <w:i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>imagination. Make some waves during bath</w:t>
                      </w:r>
                      <w:r w:rsidR="00F01154" w:rsidRPr="00B56810">
                        <w:rPr>
                          <w:rFonts w:ascii="Arial" w:hAnsi="Arial" w:cs="Arial"/>
                          <w:b/>
                          <w:i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 xml:space="preserve"> </w:t>
                      </w:r>
                      <w:r w:rsidRPr="00B56810">
                        <w:rPr>
                          <w:rFonts w:ascii="Arial" w:hAnsi="Arial" w:cs="Arial"/>
                          <w:b/>
                          <w:i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>tim</w:t>
                      </w:r>
                      <w:r w:rsidR="00F01154" w:rsidRPr="00B56810">
                        <w:rPr>
                          <w:rFonts w:ascii="Arial" w:hAnsi="Arial" w:cs="Arial"/>
                          <w:b/>
                          <w:i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 xml:space="preserve">e and allow him to act out this </w:t>
                      </w:r>
                      <w:r w:rsidRPr="00B56810">
                        <w:rPr>
                          <w:rFonts w:ascii="Arial" w:hAnsi="Arial" w:cs="Arial"/>
                          <w:b/>
                          <w:i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>part of</w:t>
                      </w:r>
                      <w:r w:rsidR="00F01154" w:rsidRPr="00B56810">
                        <w:rPr>
                          <w:rFonts w:ascii="Arial" w:hAnsi="Arial" w:cs="Arial"/>
                          <w:b/>
                          <w:i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 xml:space="preserve"> The Big God Story.</w:t>
                      </w:r>
                    </w:p>
                    <w:p w14:paraId="719F1357" w14:textId="77777777" w:rsidR="005D5F9D" w:rsidRPr="00B56810" w:rsidRDefault="005D5F9D" w:rsidP="005D5F9D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Arial" w:hAnsi="Arial" w:cs="Arial"/>
                          <w:b/>
                          <w:i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</w:pPr>
                      <w:r w:rsidRPr="00B56810">
                        <w:rPr>
                          <w:rFonts w:ascii="Arial" w:hAnsi="Arial" w:cs="Arial"/>
                          <w:b/>
                          <w:i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>The Big God Story.</w:t>
                      </w:r>
                    </w:p>
                    <w:p w14:paraId="7EB5EF15" w14:textId="77777777" w:rsidR="00E10F99" w:rsidRPr="00B56810" w:rsidRDefault="00E10F99">
                      <w:pPr>
                        <w:pStyle w:val="Body"/>
                        <w:rPr>
                          <w:color w:val="5C330B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F01154">
        <w:rPr>
          <w:noProof/>
        </w:rPr>
        <mc:AlternateContent>
          <mc:Choice Requires="wps">
            <w:drawing>
              <wp:anchor distT="152400" distB="152400" distL="152400" distR="152400" simplePos="0" relativeHeight="251672576" behindDoc="0" locked="0" layoutInCell="1" allowOverlap="1" wp14:anchorId="4B24FE4C" wp14:editId="5BF31692">
                <wp:simplePos x="0" y="0"/>
                <wp:positionH relativeFrom="page">
                  <wp:posOffset>169215</wp:posOffset>
                </wp:positionH>
                <wp:positionV relativeFrom="page">
                  <wp:posOffset>2399563</wp:posOffset>
                </wp:positionV>
                <wp:extent cx="2282706" cy="783987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2706" cy="78398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65B248D" w14:textId="77777777" w:rsidR="00DE4608" w:rsidRPr="0085499D" w:rsidRDefault="00DE4608" w:rsidP="00DE4608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Arial" w:hAnsi="Arial" w:cs="Arial"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r w:rsidRPr="0085499D">
                              <w:rPr>
                                <w:rFonts w:ascii="Arial" w:eastAsia="Calibri" w:hAnsi="Arial" w:cs="Arial"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>Open</w:t>
                            </w:r>
                            <w:r w:rsidRPr="0085499D">
                              <w:rPr>
                                <w:rFonts w:ascii="Arial" w:hAnsi="Arial" w:cs="Arial"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 xml:space="preserve"> </w:t>
                            </w:r>
                            <w:r w:rsidRPr="0085499D">
                              <w:rPr>
                                <w:rFonts w:ascii="Arial" w:eastAsia="Calibri" w:hAnsi="Arial" w:cs="Arial"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>a</w:t>
                            </w:r>
                            <w:r w:rsidRPr="0085499D">
                              <w:rPr>
                                <w:rFonts w:ascii="Arial" w:hAnsi="Arial" w:cs="Arial"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 xml:space="preserve"> </w:t>
                            </w:r>
                            <w:r w:rsidRPr="0085499D">
                              <w:rPr>
                                <w:rFonts w:ascii="Arial" w:eastAsia="Calibri" w:hAnsi="Arial" w:cs="Arial"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>Bible</w:t>
                            </w:r>
                            <w:r w:rsidRPr="0085499D">
                              <w:rPr>
                                <w:rFonts w:ascii="Arial" w:hAnsi="Arial" w:cs="Arial"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 xml:space="preserve"> </w:t>
                            </w:r>
                            <w:r w:rsidRPr="0085499D">
                              <w:rPr>
                                <w:rFonts w:ascii="Arial" w:eastAsia="Calibri" w:hAnsi="Arial" w:cs="Arial"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>and</w:t>
                            </w:r>
                            <w:r w:rsidRPr="0085499D">
                              <w:rPr>
                                <w:rFonts w:ascii="Arial" w:hAnsi="Arial" w:cs="Arial"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 xml:space="preserve"> </w:t>
                            </w:r>
                            <w:r w:rsidRPr="0085499D">
                              <w:rPr>
                                <w:rFonts w:ascii="Arial" w:eastAsia="Calibri" w:hAnsi="Arial" w:cs="Arial"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>read</w:t>
                            </w:r>
                            <w:r w:rsidRPr="0085499D">
                              <w:rPr>
                                <w:rFonts w:ascii="Arial" w:hAnsi="Arial" w:cs="Arial"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 xml:space="preserve"> </w:t>
                            </w:r>
                            <w:r w:rsidRPr="0085499D">
                              <w:rPr>
                                <w:rFonts w:ascii="Arial" w:eastAsia="Calibri" w:hAnsi="Arial" w:cs="Arial"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>John</w:t>
                            </w:r>
                            <w:r w:rsidRPr="0085499D">
                              <w:rPr>
                                <w:rFonts w:ascii="Arial" w:hAnsi="Arial" w:cs="Arial"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 xml:space="preserve"> 20:31</w:t>
                            </w:r>
                            <w:r w:rsidRPr="0085499D">
                              <w:rPr>
                                <w:rFonts w:ascii="Arial" w:eastAsia="Calibri" w:hAnsi="Arial" w:cs="Arial"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>a</w:t>
                            </w:r>
                            <w:r w:rsidR="001D2A46" w:rsidRPr="0085499D">
                              <w:rPr>
                                <w:rFonts w:ascii="Arial" w:eastAsia="Calibri" w:hAnsi="Arial" w:cs="Arial"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>:</w:t>
                            </w:r>
                          </w:p>
                          <w:p w14:paraId="01962073" w14:textId="77777777" w:rsidR="00DE4608" w:rsidRPr="0085499D" w:rsidRDefault="00DE4608" w:rsidP="00DE4608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r w:rsidRPr="0085499D">
                              <w:rPr>
                                <w:rFonts w:ascii="Arial" w:hAnsi="Arial" w:cs="Arial"/>
                                <w:b/>
                                <w:i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>“</w:t>
                            </w:r>
                            <w:r w:rsidRPr="0085499D">
                              <w:rPr>
                                <w:rFonts w:ascii="Arial" w:eastAsia="Calibri" w:hAnsi="Arial" w:cs="Arial"/>
                                <w:b/>
                                <w:i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>But</w:t>
                            </w:r>
                            <w:r w:rsidRPr="0085499D">
                              <w:rPr>
                                <w:rFonts w:ascii="Arial" w:hAnsi="Arial" w:cs="Arial"/>
                                <w:b/>
                                <w:i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 xml:space="preserve"> </w:t>
                            </w:r>
                            <w:r w:rsidRPr="0085499D">
                              <w:rPr>
                                <w:rFonts w:ascii="Arial" w:eastAsia="Calibri" w:hAnsi="Arial" w:cs="Arial"/>
                                <w:b/>
                                <w:i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>these</w:t>
                            </w:r>
                            <w:r w:rsidRPr="0085499D">
                              <w:rPr>
                                <w:rFonts w:ascii="Arial" w:hAnsi="Arial" w:cs="Arial"/>
                                <w:b/>
                                <w:i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 xml:space="preserve"> </w:t>
                            </w:r>
                            <w:r w:rsidRPr="0085499D">
                              <w:rPr>
                                <w:rFonts w:ascii="Arial" w:eastAsia="Calibri" w:hAnsi="Arial" w:cs="Arial"/>
                                <w:b/>
                                <w:i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>are</w:t>
                            </w:r>
                            <w:r w:rsidRPr="0085499D">
                              <w:rPr>
                                <w:rFonts w:ascii="Arial" w:hAnsi="Arial" w:cs="Arial"/>
                                <w:b/>
                                <w:i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 xml:space="preserve"> </w:t>
                            </w:r>
                            <w:r w:rsidRPr="0085499D">
                              <w:rPr>
                                <w:rFonts w:ascii="Arial" w:eastAsia="Calibri" w:hAnsi="Arial" w:cs="Arial"/>
                                <w:b/>
                                <w:i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>written</w:t>
                            </w:r>
                            <w:r w:rsidRPr="0085499D">
                              <w:rPr>
                                <w:rFonts w:ascii="Arial" w:hAnsi="Arial" w:cs="Arial"/>
                                <w:b/>
                                <w:i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 xml:space="preserve"> </w:t>
                            </w:r>
                            <w:r w:rsidRPr="0085499D">
                              <w:rPr>
                                <w:rFonts w:ascii="Arial" w:eastAsia="Calibri" w:hAnsi="Arial" w:cs="Arial"/>
                                <w:b/>
                                <w:i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>that</w:t>
                            </w:r>
                            <w:r w:rsidRPr="0085499D">
                              <w:rPr>
                                <w:rFonts w:ascii="Arial" w:hAnsi="Arial" w:cs="Arial"/>
                                <w:b/>
                                <w:i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 xml:space="preserve"> </w:t>
                            </w:r>
                            <w:r w:rsidRPr="0085499D">
                              <w:rPr>
                                <w:rFonts w:ascii="Arial" w:eastAsia="Calibri" w:hAnsi="Arial" w:cs="Arial"/>
                                <w:b/>
                                <w:i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>you</w:t>
                            </w:r>
                          </w:p>
                          <w:p w14:paraId="5A852712" w14:textId="6BEF6D5E" w:rsidR="00DE4608" w:rsidRPr="0085499D" w:rsidRDefault="00DE4608" w:rsidP="0085499D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r w:rsidRPr="0085499D">
                              <w:rPr>
                                <w:rFonts w:ascii="Arial" w:eastAsia="Calibri" w:hAnsi="Arial" w:cs="Arial"/>
                                <w:b/>
                                <w:i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>may</w:t>
                            </w:r>
                            <w:r w:rsidRPr="0085499D">
                              <w:rPr>
                                <w:rFonts w:ascii="Arial" w:hAnsi="Arial" w:cs="Arial"/>
                                <w:b/>
                                <w:i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 xml:space="preserve"> </w:t>
                            </w:r>
                            <w:r w:rsidRPr="0085499D">
                              <w:rPr>
                                <w:rFonts w:ascii="Arial" w:eastAsia="Calibri" w:hAnsi="Arial" w:cs="Arial"/>
                                <w:b/>
                                <w:i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>believe</w:t>
                            </w:r>
                            <w:r w:rsidRPr="0085499D">
                              <w:rPr>
                                <w:rFonts w:ascii="Arial" w:hAnsi="Arial" w:cs="Arial"/>
                                <w:b/>
                                <w:i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 xml:space="preserve"> </w:t>
                            </w:r>
                            <w:r w:rsidRPr="0085499D">
                              <w:rPr>
                                <w:rFonts w:ascii="Arial" w:eastAsia="Calibri" w:hAnsi="Arial" w:cs="Arial"/>
                                <w:b/>
                                <w:i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>that</w:t>
                            </w:r>
                            <w:r w:rsidRPr="0085499D">
                              <w:rPr>
                                <w:rFonts w:ascii="Arial" w:hAnsi="Arial" w:cs="Arial"/>
                                <w:b/>
                                <w:i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 xml:space="preserve"> </w:t>
                            </w:r>
                            <w:r w:rsidRPr="0085499D">
                              <w:rPr>
                                <w:rFonts w:ascii="Arial" w:eastAsia="Calibri" w:hAnsi="Arial" w:cs="Arial"/>
                                <w:b/>
                                <w:i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>Jesus</w:t>
                            </w:r>
                            <w:r w:rsidRPr="0085499D">
                              <w:rPr>
                                <w:rFonts w:ascii="Arial" w:hAnsi="Arial" w:cs="Arial"/>
                                <w:b/>
                                <w:i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 xml:space="preserve"> </w:t>
                            </w:r>
                            <w:r w:rsidRPr="0085499D">
                              <w:rPr>
                                <w:rFonts w:ascii="Arial" w:eastAsia="Calibri" w:hAnsi="Arial" w:cs="Arial"/>
                                <w:b/>
                                <w:i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>is</w:t>
                            </w:r>
                            <w:r w:rsidRPr="0085499D">
                              <w:rPr>
                                <w:rFonts w:ascii="Arial" w:hAnsi="Arial" w:cs="Arial"/>
                                <w:b/>
                                <w:i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 xml:space="preserve"> </w:t>
                            </w:r>
                            <w:r w:rsidRPr="0085499D">
                              <w:rPr>
                                <w:rFonts w:ascii="Arial" w:eastAsia="Calibri" w:hAnsi="Arial" w:cs="Arial"/>
                                <w:b/>
                                <w:i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>the</w:t>
                            </w:r>
                            <w:r w:rsidRPr="0085499D">
                              <w:rPr>
                                <w:rFonts w:ascii="Arial" w:hAnsi="Arial" w:cs="Arial"/>
                                <w:b/>
                                <w:i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 xml:space="preserve"> </w:t>
                            </w:r>
                            <w:r w:rsidRPr="0085499D">
                              <w:rPr>
                                <w:rFonts w:ascii="Arial" w:eastAsia="Calibri" w:hAnsi="Arial" w:cs="Arial"/>
                                <w:b/>
                                <w:i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>Messiah</w:t>
                            </w:r>
                            <w:r w:rsidRPr="0085499D">
                              <w:rPr>
                                <w:rFonts w:ascii="Arial" w:hAnsi="Arial" w:cs="Arial"/>
                                <w:b/>
                                <w:i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 xml:space="preserve">, </w:t>
                            </w:r>
                            <w:r w:rsidRPr="0085499D">
                              <w:rPr>
                                <w:rFonts w:ascii="Arial" w:eastAsia="Calibri" w:hAnsi="Arial" w:cs="Arial"/>
                                <w:b/>
                                <w:i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>the</w:t>
                            </w:r>
                            <w:r w:rsidR="0085499D">
                              <w:rPr>
                                <w:rFonts w:ascii="Arial" w:hAnsi="Arial" w:cs="Arial"/>
                                <w:b/>
                                <w:i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 xml:space="preserve"> </w:t>
                            </w:r>
                            <w:r w:rsidRPr="0085499D">
                              <w:rPr>
                                <w:rFonts w:ascii="Arial" w:eastAsia="Calibri" w:hAnsi="Arial" w:cs="Arial"/>
                                <w:b/>
                                <w:i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>Son</w:t>
                            </w:r>
                            <w:r w:rsidRPr="0085499D">
                              <w:rPr>
                                <w:rFonts w:ascii="Arial" w:hAnsi="Arial" w:cs="Arial"/>
                                <w:b/>
                                <w:i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 xml:space="preserve"> </w:t>
                            </w:r>
                            <w:r w:rsidRPr="0085499D">
                              <w:rPr>
                                <w:rFonts w:ascii="Arial" w:eastAsia="Calibri" w:hAnsi="Arial" w:cs="Arial"/>
                                <w:b/>
                                <w:i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>of</w:t>
                            </w:r>
                            <w:r w:rsidRPr="0085499D">
                              <w:rPr>
                                <w:rFonts w:ascii="Arial" w:hAnsi="Arial" w:cs="Arial"/>
                                <w:b/>
                                <w:i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 xml:space="preserve"> </w:t>
                            </w:r>
                            <w:r w:rsidRPr="0085499D">
                              <w:rPr>
                                <w:rFonts w:ascii="Arial" w:eastAsia="Calibri" w:hAnsi="Arial" w:cs="Arial"/>
                                <w:b/>
                                <w:i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>God</w:t>
                            </w:r>
                            <w:r w:rsidRPr="0085499D">
                              <w:rPr>
                                <w:rFonts w:ascii="Arial" w:hAnsi="Arial" w:cs="Arial"/>
                                <w:b/>
                                <w:i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>.”</w:t>
                            </w:r>
                          </w:p>
                          <w:p w14:paraId="4138C192" w14:textId="77777777" w:rsidR="00E10F99" w:rsidRDefault="00E10F99">
                            <w:pPr>
                              <w:pStyle w:val="Default"/>
                              <w:spacing w:line="288" w:lineRule="auto"/>
                              <w:jc w:val="center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8" style="position:absolute;margin-left:13.3pt;margin-top:188.95pt;width:179.75pt;height:61.75pt;z-index:25167257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-17 21594 -17 21594 21565 0 21565 0 -1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" filled="f" stroked="f" strokeweight="1pt">
                <v:stroke miterlimit="4"/>
                <v:textbox inset="4pt,4pt,4pt,4pt">
                  <w:txbxContent>
                    <w:p w14:paraId="565B248D" w14:textId="77777777" w:rsidR="00DE4608" w:rsidRPr="0085499D" w:rsidRDefault="00DE4608" w:rsidP="00DE4608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Arial" w:hAnsi="Arial" w:cs="Arial"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</w:pPr>
                      <w:r w:rsidRPr="0085499D">
                        <w:rPr>
                          <w:rFonts w:ascii="Arial" w:eastAsia="Calibri" w:hAnsi="Arial" w:cs="Arial"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>Open</w:t>
                      </w:r>
                      <w:r w:rsidRPr="0085499D">
                        <w:rPr>
                          <w:rFonts w:ascii="Arial" w:hAnsi="Arial" w:cs="Arial"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 xml:space="preserve"> </w:t>
                      </w:r>
                      <w:r w:rsidRPr="0085499D">
                        <w:rPr>
                          <w:rFonts w:ascii="Arial" w:eastAsia="Calibri" w:hAnsi="Arial" w:cs="Arial"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>a</w:t>
                      </w:r>
                      <w:r w:rsidRPr="0085499D">
                        <w:rPr>
                          <w:rFonts w:ascii="Arial" w:hAnsi="Arial" w:cs="Arial"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 xml:space="preserve"> </w:t>
                      </w:r>
                      <w:r w:rsidRPr="0085499D">
                        <w:rPr>
                          <w:rFonts w:ascii="Arial" w:eastAsia="Calibri" w:hAnsi="Arial" w:cs="Arial"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>Bible</w:t>
                      </w:r>
                      <w:r w:rsidRPr="0085499D">
                        <w:rPr>
                          <w:rFonts w:ascii="Arial" w:hAnsi="Arial" w:cs="Arial"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 xml:space="preserve"> </w:t>
                      </w:r>
                      <w:r w:rsidRPr="0085499D">
                        <w:rPr>
                          <w:rFonts w:ascii="Arial" w:eastAsia="Calibri" w:hAnsi="Arial" w:cs="Arial"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>and</w:t>
                      </w:r>
                      <w:r w:rsidRPr="0085499D">
                        <w:rPr>
                          <w:rFonts w:ascii="Arial" w:hAnsi="Arial" w:cs="Arial"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 xml:space="preserve"> </w:t>
                      </w:r>
                      <w:r w:rsidRPr="0085499D">
                        <w:rPr>
                          <w:rFonts w:ascii="Arial" w:eastAsia="Calibri" w:hAnsi="Arial" w:cs="Arial"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>read</w:t>
                      </w:r>
                      <w:r w:rsidRPr="0085499D">
                        <w:rPr>
                          <w:rFonts w:ascii="Arial" w:hAnsi="Arial" w:cs="Arial"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 xml:space="preserve"> </w:t>
                      </w:r>
                      <w:r w:rsidRPr="0085499D">
                        <w:rPr>
                          <w:rFonts w:ascii="Arial" w:eastAsia="Calibri" w:hAnsi="Arial" w:cs="Arial"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>John</w:t>
                      </w:r>
                      <w:r w:rsidRPr="0085499D">
                        <w:rPr>
                          <w:rFonts w:ascii="Arial" w:hAnsi="Arial" w:cs="Arial"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 xml:space="preserve"> 20:31</w:t>
                      </w:r>
                      <w:r w:rsidRPr="0085499D">
                        <w:rPr>
                          <w:rFonts w:ascii="Arial" w:eastAsia="Calibri" w:hAnsi="Arial" w:cs="Arial"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>a</w:t>
                      </w:r>
                      <w:r w:rsidR="001D2A46" w:rsidRPr="0085499D">
                        <w:rPr>
                          <w:rFonts w:ascii="Arial" w:eastAsia="Calibri" w:hAnsi="Arial" w:cs="Arial"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>:</w:t>
                      </w:r>
                    </w:p>
                    <w:p w14:paraId="01962073" w14:textId="77777777" w:rsidR="00DE4608" w:rsidRPr="0085499D" w:rsidRDefault="00DE4608" w:rsidP="00DE4608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Arial" w:hAnsi="Arial" w:cs="Arial"/>
                          <w:b/>
                          <w:i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</w:pPr>
                      <w:r w:rsidRPr="0085499D">
                        <w:rPr>
                          <w:rFonts w:ascii="Arial" w:hAnsi="Arial" w:cs="Arial"/>
                          <w:b/>
                          <w:i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>“</w:t>
                      </w:r>
                      <w:r w:rsidRPr="0085499D">
                        <w:rPr>
                          <w:rFonts w:ascii="Arial" w:eastAsia="Calibri" w:hAnsi="Arial" w:cs="Arial"/>
                          <w:b/>
                          <w:i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>But</w:t>
                      </w:r>
                      <w:r w:rsidRPr="0085499D">
                        <w:rPr>
                          <w:rFonts w:ascii="Arial" w:hAnsi="Arial" w:cs="Arial"/>
                          <w:b/>
                          <w:i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 xml:space="preserve"> </w:t>
                      </w:r>
                      <w:r w:rsidRPr="0085499D">
                        <w:rPr>
                          <w:rFonts w:ascii="Arial" w:eastAsia="Calibri" w:hAnsi="Arial" w:cs="Arial"/>
                          <w:b/>
                          <w:i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>these</w:t>
                      </w:r>
                      <w:r w:rsidRPr="0085499D">
                        <w:rPr>
                          <w:rFonts w:ascii="Arial" w:hAnsi="Arial" w:cs="Arial"/>
                          <w:b/>
                          <w:i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 xml:space="preserve"> </w:t>
                      </w:r>
                      <w:r w:rsidRPr="0085499D">
                        <w:rPr>
                          <w:rFonts w:ascii="Arial" w:eastAsia="Calibri" w:hAnsi="Arial" w:cs="Arial"/>
                          <w:b/>
                          <w:i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>are</w:t>
                      </w:r>
                      <w:r w:rsidRPr="0085499D">
                        <w:rPr>
                          <w:rFonts w:ascii="Arial" w:hAnsi="Arial" w:cs="Arial"/>
                          <w:b/>
                          <w:i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 xml:space="preserve"> </w:t>
                      </w:r>
                      <w:r w:rsidRPr="0085499D">
                        <w:rPr>
                          <w:rFonts w:ascii="Arial" w:eastAsia="Calibri" w:hAnsi="Arial" w:cs="Arial"/>
                          <w:b/>
                          <w:i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>written</w:t>
                      </w:r>
                      <w:r w:rsidRPr="0085499D">
                        <w:rPr>
                          <w:rFonts w:ascii="Arial" w:hAnsi="Arial" w:cs="Arial"/>
                          <w:b/>
                          <w:i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 xml:space="preserve"> </w:t>
                      </w:r>
                      <w:r w:rsidRPr="0085499D">
                        <w:rPr>
                          <w:rFonts w:ascii="Arial" w:eastAsia="Calibri" w:hAnsi="Arial" w:cs="Arial"/>
                          <w:b/>
                          <w:i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>that</w:t>
                      </w:r>
                      <w:r w:rsidRPr="0085499D">
                        <w:rPr>
                          <w:rFonts w:ascii="Arial" w:hAnsi="Arial" w:cs="Arial"/>
                          <w:b/>
                          <w:i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 xml:space="preserve"> </w:t>
                      </w:r>
                      <w:r w:rsidRPr="0085499D">
                        <w:rPr>
                          <w:rFonts w:ascii="Arial" w:eastAsia="Calibri" w:hAnsi="Arial" w:cs="Arial"/>
                          <w:b/>
                          <w:i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>you</w:t>
                      </w:r>
                    </w:p>
                    <w:p w14:paraId="5A852712" w14:textId="6BEF6D5E" w:rsidR="00DE4608" w:rsidRPr="0085499D" w:rsidRDefault="00DE4608" w:rsidP="0085499D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Arial" w:hAnsi="Arial" w:cs="Arial"/>
                          <w:b/>
                          <w:i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</w:pPr>
                      <w:r w:rsidRPr="0085499D">
                        <w:rPr>
                          <w:rFonts w:ascii="Arial" w:eastAsia="Calibri" w:hAnsi="Arial" w:cs="Arial"/>
                          <w:b/>
                          <w:i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>may</w:t>
                      </w:r>
                      <w:r w:rsidRPr="0085499D">
                        <w:rPr>
                          <w:rFonts w:ascii="Arial" w:hAnsi="Arial" w:cs="Arial"/>
                          <w:b/>
                          <w:i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 xml:space="preserve"> </w:t>
                      </w:r>
                      <w:r w:rsidRPr="0085499D">
                        <w:rPr>
                          <w:rFonts w:ascii="Arial" w:eastAsia="Calibri" w:hAnsi="Arial" w:cs="Arial"/>
                          <w:b/>
                          <w:i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>believe</w:t>
                      </w:r>
                      <w:r w:rsidRPr="0085499D">
                        <w:rPr>
                          <w:rFonts w:ascii="Arial" w:hAnsi="Arial" w:cs="Arial"/>
                          <w:b/>
                          <w:i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 xml:space="preserve"> </w:t>
                      </w:r>
                      <w:r w:rsidRPr="0085499D">
                        <w:rPr>
                          <w:rFonts w:ascii="Arial" w:eastAsia="Calibri" w:hAnsi="Arial" w:cs="Arial"/>
                          <w:b/>
                          <w:i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>that</w:t>
                      </w:r>
                      <w:r w:rsidRPr="0085499D">
                        <w:rPr>
                          <w:rFonts w:ascii="Arial" w:hAnsi="Arial" w:cs="Arial"/>
                          <w:b/>
                          <w:i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 xml:space="preserve"> </w:t>
                      </w:r>
                      <w:r w:rsidRPr="0085499D">
                        <w:rPr>
                          <w:rFonts w:ascii="Arial" w:eastAsia="Calibri" w:hAnsi="Arial" w:cs="Arial"/>
                          <w:b/>
                          <w:i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>Jesus</w:t>
                      </w:r>
                      <w:r w:rsidRPr="0085499D">
                        <w:rPr>
                          <w:rFonts w:ascii="Arial" w:hAnsi="Arial" w:cs="Arial"/>
                          <w:b/>
                          <w:i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 xml:space="preserve"> </w:t>
                      </w:r>
                      <w:r w:rsidRPr="0085499D">
                        <w:rPr>
                          <w:rFonts w:ascii="Arial" w:eastAsia="Calibri" w:hAnsi="Arial" w:cs="Arial"/>
                          <w:b/>
                          <w:i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>is</w:t>
                      </w:r>
                      <w:r w:rsidRPr="0085499D">
                        <w:rPr>
                          <w:rFonts w:ascii="Arial" w:hAnsi="Arial" w:cs="Arial"/>
                          <w:b/>
                          <w:i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 xml:space="preserve"> </w:t>
                      </w:r>
                      <w:r w:rsidRPr="0085499D">
                        <w:rPr>
                          <w:rFonts w:ascii="Arial" w:eastAsia="Calibri" w:hAnsi="Arial" w:cs="Arial"/>
                          <w:b/>
                          <w:i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>the</w:t>
                      </w:r>
                      <w:r w:rsidRPr="0085499D">
                        <w:rPr>
                          <w:rFonts w:ascii="Arial" w:hAnsi="Arial" w:cs="Arial"/>
                          <w:b/>
                          <w:i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 xml:space="preserve"> </w:t>
                      </w:r>
                      <w:r w:rsidRPr="0085499D">
                        <w:rPr>
                          <w:rFonts w:ascii="Arial" w:eastAsia="Calibri" w:hAnsi="Arial" w:cs="Arial"/>
                          <w:b/>
                          <w:i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>Messiah</w:t>
                      </w:r>
                      <w:r w:rsidRPr="0085499D">
                        <w:rPr>
                          <w:rFonts w:ascii="Arial" w:hAnsi="Arial" w:cs="Arial"/>
                          <w:b/>
                          <w:i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 xml:space="preserve">, </w:t>
                      </w:r>
                      <w:r w:rsidRPr="0085499D">
                        <w:rPr>
                          <w:rFonts w:ascii="Arial" w:eastAsia="Calibri" w:hAnsi="Arial" w:cs="Arial"/>
                          <w:b/>
                          <w:i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>the</w:t>
                      </w:r>
                      <w:r w:rsidR="0085499D">
                        <w:rPr>
                          <w:rFonts w:ascii="Arial" w:hAnsi="Arial" w:cs="Arial"/>
                          <w:b/>
                          <w:i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 xml:space="preserve"> </w:t>
                      </w:r>
                      <w:r w:rsidRPr="0085499D">
                        <w:rPr>
                          <w:rFonts w:ascii="Arial" w:eastAsia="Calibri" w:hAnsi="Arial" w:cs="Arial"/>
                          <w:b/>
                          <w:i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>Son</w:t>
                      </w:r>
                      <w:r w:rsidRPr="0085499D">
                        <w:rPr>
                          <w:rFonts w:ascii="Arial" w:hAnsi="Arial" w:cs="Arial"/>
                          <w:b/>
                          <w:i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 xml:space="preserve"> </w:t>
                      </w:r>
                      <w:r w:rsidRPr="0085499D">
                        <w:rPr>
                          <w:rFonts w:ascii="Arial" w:eastAsia="Calibri" w:hAnsi="Arial" w:cs="Arial"/>
                          <w:b/>
                          <w:i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>of</w:t>
                      </w:r>
                      <w:r w:rsidRPr="0085499D">
                        <w:rPr>
                          <w:rFonts w:ascii="Arial" w:hAnsi="Arial" w:cs="Arial"/>
                          <w:b/>
                          <w:i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 xml:space="preserve"> </w:t>
                      </w:r>
                      <w:r w:rsidRPr="0085499D">
                        <w:rPr>
                          <w:rFonts w:ascii="Arial" w:eastAsia="Calibri" w:hAnsi="Arial" w:cs="Arial"/>
                          <w:b/>
                          <w:i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>God</w:t>
                      </w:r>
                      <w:r w:rsidRPr="0085499D">
                        <w:rPr>
                          <w:rFonts w:ascii="Arial" w:hAnsi="Arial" w:cs="Arial"/>
                          <w:b/>
                          <w:i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>.”</w:t>
                      </w:r>
                    </w:p>
                    <w:p w14:paraId="4138C192" w14:textId="77777777" w:rsidR="00E10F99" w:rsidRDefault="00E10F99">
                      <w:pPr>
                        <w:pStyle w:val="Default"/>
                        <w:spacing w:line="288" w:lineRule="auto"/>
                        <w:jc w:val="center"/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415B9B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83FACCE" wp14:editId="4DD5496E">
                <wp:simplePos x="0" y="0"/>
                <wp:positionH relativeFrom="column">
                  <wp:posOffset>1764030</wp:posOffset>
                </wp:positionH>
                <wp:positionV relativeFrom="paragraph">
                  <wp:posOffset>1203325</wp:posOffset>
                </wp:positionV>
                <wp:extent cx="1372870" cy="2540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2870" cy="25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4231A58E" w14:textId="77777777" w:rsidR="0032317A" w:rsidRPr="00B56810" w:rsidRDefault="00DE4608" w:rsidP="0032317A">
                            <w:pPr>
                              <w:pStyle w:val="p1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5C330B"/>
                                <w:sz w:val="20"/>
                                <w:szCs w:val="20"/>
                              </w:rPr>
                            </w:pPr>
                            <w:r w:rsidRPr="00B56810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5C330B"/>
                                <w:sz w:val="20"/>
                                <w:szCs w:val="20"/>
                              </w:rPr>
                              <w:t>JESUS IS GOD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0" o:spid="_x0000_s1029" type="#_x0000_t202" style="position:absolute;margin-left:138.9pt;margin-top:94.75pt;width:108.1pt;height:20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" filled="f" stroked="f" strokeweight=".5pt">
                <v:textbox style="mso-fit-shape-to-text:t" inset="4pt,4pt,4pt,4pt">
                  <w:txbxContent>
                    <w:p w14:paraId="4231A58E" w14:textId="77777777" w:rsidR="0032317A" w:rsidRPr="00B56810" w:rsidRDefault="00DE4608" w:rsidP="0032317A">
                      <w:pPr>
                        <w:pStyle w:val="p1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5C330B"/>
                          <w:sz w:val="20"/>
                          <w:szCs w:val="20"/>
                        </w:rPr>
                      </w:pPr>
                      <w:r w:rsidRPr="00B56810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5C330B"/>
                          <w:sz w:val="20"/>
                          <w:szCs w:val="20"/>
                        </w:rPr>
                        <w:t>JESUS IS GOD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7629">
        <w:rPr>
          <w:noProof/>
        </w:rPr>
        <mc:AlternateContent>
          <mc:Choice Requires="wps">
            <w:drawing>
              <wp:anchor distT="0" distB="0" distL="0" distR="0" simplePos="0" relativeHeight="251684864" behindDoc="0" locked="0" layoutInCell="1" allowOverlap="1" wp14:anchorId="0A6EDEB3" wp14:editId="5A62356B">
                <wp:simplePos x="0" y="0"/>
                <wp:positionH relativeFrom="column">
                  <wp:posOffset>4623435</wp:posOffset>
                </wp:positionH>
                <wp:positionV relativeFrom="paragraph">
                  <wp:posOffset>476</wp:posOffset>
                </wp:positionV>
                <wp:extent cx="915670" cy="370840"/>
                <wp:effectExtent l="0" t="0" r="0" b="1016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5670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410C9E97" w14:textId="77777777" w:rsidR="00507629" w:rsidRPr="00507629" w:rsidRDefault="00DE4608" w:rsidP="00507629">
                            <w:pPr>
                              <w:pStyle w:val="p1"/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2</w:t>
                            </w:r>
                            <w:r w:rsidR="00507629" w:rsidRPr="00507629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margin-left:364.05pt;margin-top:.05pt;width:72.1pt;height:29.2pt;z-index:2516848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" filled="f" stroked="f" strokeweight=".5pt">
                <v:textbox style="mso-fit-shape-to-text:t" inset="4pt,4pt,4pt,4pt">
                  <w:txbxContent>
                    <w:p w14:paraId="410C9E97" w14:textId="77777777" w:rsidR="00507629" w:rsidRPr="00507629" w:rsidRDefault="00DE4608" w:rsidP="00507629">
                      <w:pPr>
                        <w:pStyle w:val="p1"/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2</w:t>
                      </w:r>
                      <w:r w:rsidR="00507629" w:rsidRPr="00507629">
                        <w:rPr>
                          <w:rFonts w:ascii="Arial" w:hAnsi="Arial" w:cs="Arial"/>
                          <w:sz w:val="36"/>
                          <w:szCs w:val="36"/>
                        </w:rPr>
                        <w:t>.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7629">
        <w:rPr>
          <w:noProof/>
        </w:rPr>
        <mc:AlternateContent>
          <mc:Choice Requires="wps">
            <w:drawing>
              <wp:anchor distT="0" distB="0" distL="0" distR="0" simplePos="0" relativeHeight="251682816" behindDoc="0" locked="0" layoutInCell="1" allowOverlap="1" wp14:anchorId="04A83326" wp14:editId="1E8F3FF8">
                <wp:simplePos x="0" y="0"/>
                <wp:positionH relativeFrom="column">
                  <wp:posOffset>-636270</wp:posOffset>
                </wp:positionH>
                <wp:positionV relativeFrom="paragraph">
                  <wp:posOffset>3175</wp:posOffset>
                </wp:positionV>
                <wp:extent cx="915670" cy="370840"/>
                <wp:effectExtent l="0" t="0" r="0" b="1016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5670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01027AD9" w14:textId="77777777" w:rsidR="00507629" w:rsidRPr="00507629" w:rsidRDefault="00DE4608" w:rsidP="00507629">
                            <w:pPr>
                              <w:pStyle w:val="p1"/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2.7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1" type="#_x0000_t202" style="position:absolute;margin-left:-50.05pt;margin-top:.25pt;width:72.1pt;height:29.2pt;z-index:2516828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" filled="f" stroked="f" strokeweight=".5pt">
                <v:textbox style="mso-fit-shape-to-text:t" inset="4pt,4pt,4pt,4pt">
                  <w:txbxContent>
                    <w:p w14:paraId="01027AD9" w14:textId="77777777" w:rsidR="00507629" w:rsidRPr="00507629" w:rsidRDefault="00DE4608" w:rsidP="00507629">
                      <w:pPr>
                        <w:pStyle w:val="p1"/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2.7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A51F9">
        <w:rPr>
          <w:noProof/>
        </w:rPr>
        <w:drawing>
          <wp:anchor distT="152400" distB="152400" distL="152400" distR="152400" simplePos="0" relativeHeight="251659264" behindDoc="1" locked="0" layoutInCell="1" allowOverlap="1" wp14:anchorId="0FA92A41" wp14:editId="6F1C33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TB_HFW_1-1_1-4.jp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noFill/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5A51F9">
        <w:rPr>
          <w:noProof/>
        </w:rPr>
        <mc:AlternateContent>
          <mc:Choice Requires="wps">
            <w:drawing>
              <wp:anchor distT="152400" distB="152400" distL="152400" distR="152400" simplePos="0" relativeHeight="251673600" behindDoc="0" locked="0" layoutInCell="1" allowOverlap="1" wp14:anchorId="5D8304D6" wp14:editId="065D6B80">
                <wp:simplePos x="0" y="0"/>
                <wp:positionH relativeFrom="page">
                  <wp:posOffset>4231401</wp:posOffset>
                </wp:positionH>
                <wp:positionV relativeFrom="page">
                  <wp:posOffset>2324100</wp:posOffset>
                </wp:positionV>
                <wp:extent cx="2122032" cy="893207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2032" cy="89320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686662A" w14:textId="77777777" w:rsidR="00254DB0" w:rsidRPr="00B56810" w:rsidRDefault="00254DB0" w:rsidP="00254DB0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r w:rsidRPr="00B56810">
                              <w:rPr>
                                <w:rFonts w:ascii="Arial" w:hAnsi="Arial" w:cs="Arial"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>(Insert your child’s name)</w:t>
                            </w:r>
                            <w:r w:rsidRPr="00B56810">
                              <w:rPr>
                                <w:rFonts w:ascii="Arial" w:hAnsi="Arial" w:cs="Arial"/>
                                <w:b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>,</w:t>
                            </w:r>
                            <w:r w:rsidRPr="00B56810">
                              <w:rPr>
                                <w:rFonts w:ascii="Arial" w:hAnsi="Arial" w:cs="Arial"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 xml:space="preserve"> </w:t>
                            </w:r>
                            <w:r w:rsidRPr="00B56810">
                              <w:rPr>
                                <w:rFonts w:ascii="Arial" w:hAnsi="Arial" w:cs="Arial"/>
                                <w:b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>I pray</w:t>
                            </w:r>
                          </w:p>
                          <w:p w14:paraId="5D0A3412" w14:textId="77777777" w:rsidR="00254DB0" w:rsidRPr="00B56810" w:rsidRDefault="00254DB0" w:rsidP="00254DB0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r w:rsidRPr="00B56810">
                              <w:rPr>
                                <w:rFonts w:ascii="Arial" w:hAnsi="Arial" w:cs="Arial"/>
                                <w:b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>you will come to understand</w:t>
                            </w:r>
                          </w:p>
                          <w:p w14:paraId="6B7C7612" w14:textId="77777777" w:rsidR="00254DB0" w:rsidRPr="00B56810" w:rsidRDefault="00254DB0" w:rsidP="00254DB0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r w:rsidRPr="00B56810">
                              <w:rPr>
                                <w:rFonts w:ascii="Arial" w:hAnsi="Arial" w:cs="Arial"/>
                                <w:b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>and know that Jesus is God and</w:t>
                            </w:r>
                          </w:p>
                          <w:p w14:paraId="20CA8115" w14:textId="77777777" w:rsidR="00254DB0" w:rsidRPr="00B56810" w:rsidRDefault="00254DB0" w:rsidP="00254DB0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r w:rsidRPr="00B56810">
                              <w:rPr>
                                <w:rFonts w:ascii="Arial" w:hAnsi="Arial" w:cs="Arial"/>
                                <w:b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>experience how amazing He is.</w:t>
                            </w:r>
                          </w:p>
                          <w:p w14:paraId="13C6D5E1" w14:textId="77777777" w:rsidR="00E10F99" w:rsidRPr="0085499D" w:rsidRDefault="00E10F99">
                            <w:pPr>
                              <w:pStyle w:val="Default"/>
                              <w:spacing w:line="288" w:lineRule="auto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color w:val="5C330B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2" style="position:absolute;margin-left:333.2pt;margin-top:183pt;width:167.1pt;height:70.35pt;z-index:25167360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6 0 21587 0 21587 21585 -6 21585 -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" filled="f" stroked="f" strokeweight="1pt">
                <v:stroke miterlimit="4"/>
                <v:textbox inset="4pt,4pt,4pt,4pt">
                  <w:txbxContent>
                    <w:p w14:paraId="3686662A" w14:textId="77777777" w:rsidR="00254DB0" w:rsidRPr="00B56810" w:rsidRDefault="00254DB0" w:rsidP="00254DB0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Arial" w:hAnsi="Arial" w:cs="Arial"/>
                          <w:b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</w:pPr>
                      <w:r w:rsidRPr="00B56810">
                        <w:rPr>
                          <w:rFonts w:ascii="Arial" w:hAnsi="Arial" w:cs="Arial"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>(Insert your child’s name)</w:t>
                      </w:r>
                      <w:r w:rsidRPr="00B56810">
                        <w:rPr>
                          <w:rFonts w:ascii="Arial" w:hAnsi="Arial" w:cs="Arial"/>
                          <w:b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>,</w:t>
                      </w:r>
                      <w:r w:rsidRPr="00B56810">
                        <w:rPr>
                          <w:rFonts w:ascii="Arial" w:hAnsi="Arial" w:cs="Arial"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 xml:space="preserve"> </w:t>
                      </w:r>
                      <w:r w:rsidRPr="00B56810">
                        <w:rPr>
                          <w:rFonts w:ascii="Arial" w:hAnsi="Arial" w:cs="Arial"/>
                          <w:b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>I pray</w:t>
                      </w:r>
                    </w:p>
                    <w:p w14:paraId="5D0A3412" w14:textId="77777777" w:rsidR="00254DB0" w:rsidRPr="00B56810" w:rsidRDefault="00254DB0" w:rsidP="00254DB0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Arial" w:hAnsi="Arial" w:cs="Arial"/>
                          <w:b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</w:pPr>
                      <w:r w:rsidRPr="00B56810">
                        <w:rPr>
                          <w:rFonts w:ascii="Arial" w:hAnsi="Arial" w:cs="Arial"/>
                          <w:b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>you will come to understand</w:t>
                      </w:r>
                    </w:p>
                    <w:p w14:paraId="6B7C7612" w14:textId="77777777" w:rsidR="00254DB0" w:rsidRPr="00B56810" w:rsidRDefault="00254DB0" w:rsidP="00254DB0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Arial" w:hAnsi="Arial" w:cs="Arial"/>
                          <w:b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</w:pPr>
                      <w:r w:rsidRPr="00B56810">
                        <w:rPr>
                          <w:rFonts w:ascii="Arial" w:hAnsi="Arial" w:cs="Arial"/>
                          <w:b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>and know that Jesus is God and</w:t>
                      </w:r>
                    </w:p>
                    <w:p w14:paraId="20CA8115" w14:textId="77777777" w:rsidR="00254DB0" w:rsidRPr="00B56810" w:rsidRDefault="00254DB0" w:rsidP="00254DB0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Arial" w:hAnsi="Arial" w:cs="Arial"/>
                          <w:b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</w:pPr>
                      <w:r w:rsidRPr="00B56810">
                        <w:rPr>
                          <w:rFonts w:ascii="Arial" w:hAnsi="Arial" w:cs="Arial"/>
                          <w:b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>experience how amazing He is.</w:t>
                      </w:r>
                    </w:p>
                    <w:p w14:paraId="13C6D5E1" w14:textId="77777777" w:rsidR="00E10F99" w:rsidRPr="0085499D" w:rsidRDefault="00E10F99">
                      <w:pPr>
                        <w:pStyle w:val="Default"/>
                        <w:spacing w:line="288" w:lineRule="auto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color w:val="5C330B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5A51F9">
        <w:rPr>
          <w:noProof/>
        </w:rPr>
        <mc:AlternateContent>
          <mc:Choice Requires="wps">
            <w:drawing>
              <wp:anchor distT="152400" distB="152400" distL="152400" distR="152400" simplePos="0" relativeHeight="251674624" behindDoc="0" locked="0" layoutInCell="1" allowOverlap="1" wp14:anchorId="48F1B43D" wp14:editId="5D5A1E6B">
                <wp:simplePos x="0" y="0"/>
                <wp:positionH relativeFrom="page">
                  <wp:posOffset>449877</wp:posOffset>
                </wp:positionH>
                <wp:positionV relativeFrom="page">
                  <wp:posOffset>5135879</wp:posOffset>
                </wp:positionV>
                <wp:extent cx="2601437" cy="51633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1437" cy="51633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B0FD8B8" w14:textId="77777777" w:rsidR="005D5F9D" w:rsidRPr="00B56810" w:rsidRDefault="005D5F9D" w:rsidP="005D5F9D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rPr>
                                <w:rFonts w:ascii="Arial" w:hAnsi="Arial" w:cs="Arial"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r w:rsidRPr="00B56810">
                              <w:rPr>
                                <w:rFonts w:ascii="Arial" w:hAnsi="Arial" w:cs="Arial"/>
                                <w:b/>
                                <w:i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>Read Mark 4:35–41.</w:t>
                            </w:r>
                            <w:r w:rsidRPr="00B56810">
                              <w:rPr>
                                <w:rFonts w:ascii="Arial" w:hAnsi="Arial" w:cs="Arial"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 xml:space="preserve"> After reading remind your</w:t>
                            </w:r>
                          </w:p>
                          <w:p w14:paraId="49F9B81A" w14:textId="77777777" w:rsidR="005D5F9D" w:rsidRPr="00B56810" w:rsidRDefault="005D5F9D" w:rsidP="005D5F9D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rPr>
                                <w:rFonts w:ascii="Arial" w:hAnsi="Arial" w:cs="Arial"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r w:rsidRPr="00B56810">
                              <w:rPr>
                                <w:rFonts w:ascii="Arial" w:hAnsi="Arial" w:cs="Arial"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>child that Jesus can control the waves with just</w:t>
                            </w:r>
                          </w:p>
                          <w:p w14:paraId="0C188C33" w14:textId="77777777" w:rsidR="005D5F9D" w:rsidRPr="00B56810" w:rsidRDefault="005D5F9D" w:rsidP="005D5F9D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rPr>
                                <w:rFonts w:ascii="Arial" w:hAnsi="Arial" w:cs="Arial"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r w:rsidRPr="00B56810">
                              <w:rPr>
                                <w:rFonts w:ascii="Arial" w:hAnsi="Arial" w:cs="Arial"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>His words.</w:t>
                            </w:r>
                          </w:p>
                          <w:p w14:paraId="24C73055" w14:textId="77777777" w:rsidR="00E10F99" w:rsidRPr="00B56810" w:rsidRDefault="00E10F99">
                            <w:pPr>
                              <w:pStyle w:val="Default"/>
                              <w:spacing w:line="288" w:lineRule="auto"/>
                              <w:rPr>
                                <w:color w:val="5C330B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3" style="position:absolute;margin-left:35.4pt;margin-top:404.4pt;width:204.85pt;height:40.65pt;z-index:25167462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-27 21595 -27 21595 21573 0 21573 0 -2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" filled="f" stroked="f" strokeweight="1pt">
                <v:stroke miterlimit="4"/>
                <v:textbox inset="4pt,4pt,4pt,4pt">
                  <w:txbxContent>
                    <w:p w14:paraId="1B0FD8B8" w14:textId="77777777" w:rsidR="005D5F9D" w:rsidRPr="00B56810" w:rsidRDefault="005D5F9D" w:rsidP="005D5F9D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rPr>
                          <w:rFonts w:ascii="Arial" w:hAnsi="Arial" w:cs="Arial"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</w:pPr>
                      <w:r w:rsidRPr="00B56810">
                        <w:rPr>
                          <w:rFonts w:ascii="Arial" w:hAnsi="Arial" w:cs="Arial"/>
                          <w:b/>
                          <w:i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>Read Mark 4:35–41.</w:t>
                      </w:r>
                      <w:r w:rsidRPr="00B56810">
                        <w:rPr>
                          <w:rFonts w:ascii="Arial" w:hAnsi="Arial" w:cs="Arial"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 xml:space="preserve"> After reading remind your</w:t>
                      </w:r>
                    </w:p>
                    <w:p w14:paraId="49F9B81A" w14:textId="77777777" w:rsidR="005D5F9D" w:rsidRPr="00B56810" w:rsidRDefault="005D5F9D" w:rsidP="005D5F9D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rPr>
                          <w:rFonts w:ascii="Arial" w:hAnsi="Arial" w:cs="Arial"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</w:pPr>
                      <w:r w:rsidRPr="00B56810">
                        <w:rPr>
                          <w:rFonts w:ascii="Arial" w:hAnsi="Arial" w:cs="Arial"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>child that Jesus can control the waves with just</w:t>
                      </w:r>
                    </w:p>
                    <w:p w14:paraId="0C188C33" w14:textId="77777777" w:rsidR="005D5F9D" w:rsidRPr="00B56810" w:rsidRDefault="005D5F9D" w:rsidP="005D5F9D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rPr>
                          <w:rFonts w:ascii="Arial" w:hAnsi="Arial" w:cs="Arial"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</w:pPr>
                      <w:r w:rsidRPr="00B56810">
                        <w:rPr>
                          <w:rFonts w:ascii="Arial" w:hAnsi="Arial" w:cs="Arial"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>His words.</w:t>
                      </w:r>
                    </w:p>
                    <w:p w14:paraId="24C73055" w14:textId="77777777" w:rsidR="00E10F99" w:rsidRPr="00B56810" w:rsidRDefault="00E10F99">
                      <w:pPr>
                        <w:pStyle w:val="Default"/>
                        <w:spacing w:line="288" w:lineRule="auto"/>
                        <w:rPr>
                          <w:color w:val="5C330B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5A51F9">
        <w:rPr>
          <w:noProof/>
        </w:rPr>
        <mc:AlternateContent>
          <mc:Choice Requires="wps">
            <w:drawing>
              <wp:anchor distT="152400" distB="152400" distL="152400" distR="152400" simplePos="0" relativeHeight="251675648" behindDoc="0" locked="0" layoutInCell="1" allowOverlap="1" wp14:anchorId="38E151C0" wp14:editId="292D9DD5">
                <wp:simplePos x="0" y="0"/>
                <wp:positionH relativeFrom="page">
                  <wp:posOffset>3263800</wp:posOffset>
                </wp:positionH>
                <wp:positionV relativeFrom="page">
                  <wp:posOffset>4069080</wp:posOffset>
                </wp:positionV>
                <wp:extent cx="2949933" cy="1066800"/>
                <wp:effectExtent l="0" t="0" r="0" b="0"/>
                <wp:wrapTopAndBottom distT="152400" distB="152400"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9933" cy="1066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DE5DA03" w14:textId="77777777" w:rsidR="008561BE" w:rsidRPr="00B56810" w:rsidRDefault="008561BE" w:rsidP="008561BE">
                            <w:pPr>
                              <w:pStyle w:val="p1"/>
                              <w:jc w:val="center"/>
                              <w:rPr>
                                <w:rFonts w:ascii="Arial" w:hAnsi="Arial" w:cs="Arial"/>
                                <w:color w:val="5C330B"/>
                                <w:sz w:val="18"/>
                                <w:szCs w:val="18"/>
                              </w:rPr>
                            </w:pPr>
                            <w:r w:rsidRPr="00B56810">
                              <w:rPr>
                                <w:rFonts w:ascii="Helvetica" w:hAnsi="Helvetica"/>
                                <w:color w:val="5C330B"/>
                                <w:sz w:val="18"/>
                                <w:szCs w:val="18"/>
                              </w:rPr>
                              <w:t xml:space="preserve">• </w:t>
                            </w:r>
                            <w:r w:rsidRPr="00B56810">
                              <w:rPr>
                                <w:rFonts w:ascii="Arial" w:hAnsi="Arial" w:cs="Arial"/>
                                <w:color w:val="5C330B"/>
                                <w:sz w:val="18"/>
                                <w:szCs w:val="18"/>
                              </w:rPr>
                              <w:t>The Sea of Galilee sits 686 feet below sea</w:t>
                            </w:r>
                          </w:p>
                          <w:p w14:paraId="75E9ADAE" w14:textId="77777777" w:rsidR="008561BE" w:rsidRPr="00B56810" w:rsidRDefault="008561BE" w:rsidP="008561BE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Arial" w:hAnsi="Arial" w:cs="Arial"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r w:rsidRPr="00B56810">
                              <w:rPr>
                                <w:rFonts w:ascii="Arial" w:hAnsi="Arial" w:cs="Arial"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>level, and it’s not uncommon for violent</w:t>
                            </w:r>
                          </w:p>
                          <w:p w14:paraId="20B8F183" w14:textId="77777777" w:rsidR="008561BE" w:rsidRPr="00B56810" w:rsidRDefault="008561BE" w:rsidP="008561BE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Arial" w:hAnsi="Arial" w:cs="Arial"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r w:rsidRPr="00B56810">
                              <w:rPr>
                                <w:rFonts w:ascii="Arial" w:hAnsi="Arial" w:cs="Arial"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>storms to arise producing waves over seven</w:t>
                            </w:r>
                          </w:p>
                          <w:p w14:paraId="7215E775" w14:textId="77777777" w:rsidR="008561BE" w:rsidRPr="00B56810" w:rsidRDefault="008561BE" w:rsidP="008561BE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Arial" w:hAnsi="Arial" w:cs="Arial"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r w:rsidRPr="00B56810">
                              <w:rPr>
                                <w:rFonts w:ascii="Arial" w:hAnsi="Arial" w:cs="Arial"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>feet high!</w:t>
                            </w:r>
                          </w:p>
                          <w:p w14:paraId="4D5D6E89" w14:textId="77777777" w:rsidR="008561BE" w:rsidRPr="00B56810" w:rsidRDefault="008561BE" w:rsidP="008561BE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Arial" w:hAnsi="Arial" w:cs="Arial"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r w:rsidRPr="00B56810">
                              <w:rPr>
                                <w:rFonts w:ascii="Arial" w:hAnsi="Arial" w:cs="Arial"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>• Jesus slept soundly during the storm while</w:t>
                            </w:r>
                          </w:p>
                          <w:p w14:paraId="14666181" w14:textId="77777777" w:rsidR="008561BE" w:rsidRPr="00B56810" w:rsidRDefault="008561BE" w:rsidP="008561BE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Arial" w:hAnsi="Arial" w:cs="Arial"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r w:rsidRPr="00B56810">
                              <w:rPr>
                                <w:rFonts w:ascii="Arial" w:hAnsi="Arial" w:cs="Arial"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>His disciples were fearing for their lives.</w:t>
                            </w:r>
                          </w:p>
                          <w:p w14:paraId="36B73C46" w14:textId="77777777" w:rsidR="00E10F99" w:rsidRPr="00B56810" w:rsidRDefault="00E10F99" w:rsidP="0056598E">
                            <w:pPr>
                              <w:pStyle w:val="p1"/>
                              <w:jc w:val="center"/>
                              <w:rPr>
                                <w:rFonts w:ascii="Helvetica" w:hAnsi="Helvetica"/>
                                <w:color w:val="5C330B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4" style="position:absolute;margin-left:257pt;margin-top:320.4pt;width:232.3pt;height:84pt;z-index:25167564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" filled="f" stroked="f" strokeweight="1pt">
                <v:stroke miterlimit="4"/>
                <v:textbox inset="4pt,4pt,4pt,4pt">
                  <w:txbxContent>
                    <w:p w14:paraId="7DE5DA03" w14:textId="77777777" w:rsidR="008561BE" w:rsidRPr="00B56810" w:rsidRDefault="008561BE" w:rsidP="008561BE">
                      <w:pPr>
                        <w:pStyle w:val="p1"/>
                        <w:jc w:val="center"/>
                        <w:rPr>
                          <w:rFonts w:ascii="Arial" w:hAnsi="Arial" w:cs="Arial"/>
                          <w:color w:val="5C330B"/>
                          <w:sz w:val="18"/>
                          <w:szCs w:val="18"/>
                        </w:rPr>
                      </w:pPr>
                      <w:r w:rsidRPr="00B56810">
                        <w:rPr>
                          <w:rFonts w:ascii="Helvetica" w:hAnsi="Helvetica"/>
                          <w:color w:val="5C330B"/>
                          <w:sz w:val="18"/>
                          <w:szCs w:val="18"/>
                        </w:rPr>
                        <w:t xml:space="preserve">• </w:t>
                      </w:r>
                      <w:r w:rsidRPr="00B56810">
                        <w:rPr>
                          <w:rFonts w:ascii="Arial" w:hAnsi="Arial" w:cs="Arial"/>
                          <w:color w:val="5C330B"/>
                          <w:sz w:val="18"/>
                          <w:szCs w:val="18"/>
                        </w:rPr>
                        <w:t>The Sea of Galilee sits 686 feet below sea</w:t>
                      </w:r>
                    </w:p>
                    <w:p w14:paraId="75E9ADAE" w14:textId="77777777" w:rsidR="008561BE" w:rsidRPr="00B56810" w:rsidRDefault="008561BE" w:rsidP="008561BE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Arial" w:hAnsi="Arial" w:cs="Arial"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</w:pPr>
                      <w:r w:rsidRPr="00B56810">
                        <w:rPr>
                          <w:rFonts w:ascii="Arial" w:hAnsi="Arial" w:cs="Arial"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>level, and it’s not uncommon for violent</w:t>
                      </w:r>
                    </w:p>
                    <w:p w14:paraId="20B8F183" w14:textId="77777777" w:rsidR="008561BE" w:rsidRPr="00B56810" w:rsidRDefault="008561BE" w:rsidP="008561BE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Arial" w:hAnsi="Arial" w:cs="Arial"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</w:pPr>
                      <w:r w:rsidRPr="00B56810">
                        <w:rPr>
                          <w:rFonts w:ascii="Arial" w:hAnsi="Arial" w:cs="Arial"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>storms to arise producing waves over seven</w:t>
                      </w:r>
                    </w:p>
                    <w:p w14:paraId="7215E775" w14:textId="77777777" w:rsidR="008561BE" w:rsidRPr="00B56810" w:rsidRDefault="008561BE" w:rsidP="008561BE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Arial" w:hAnsi="Arial" w:cs="Arial"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</w:pPr>
                      <w:r w:rsidRPr="00B56810">
                        <w:rPr>
                          <w:rFonts w:ascii="Arial" w:hAnsi="Arial" w:cs="Arial"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>feet high!</w:t>
                      </w:r>
                    </w:p>
                    <w:p w14:paraId="4D5D6E89" w14:textId="77777777" w:rsidR="008561BE" w:rsidRPr="00B56810" w:rsidRDefault="008561BE" w:rsidP="008561BE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Arial" w:hAnsi="Arial" w:cs="Arial"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</w:pPr>
                      <w:r w:rsidRPr="00B56810">
                        <w:rPr>
                          <w:rFonts w:ascii="Arial" w:hAnsi="Arial" w:cs="Arial"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>• Jesus slept soundly during the storm while</w:t>
                      </w:r>
                    </w:p>
                    <w:p w14:paraId="14666181" w14:textId="77777777" w:rsidR="008561BE" w:rsidRPr="00B56810" w:rsidRDefault="008561BE" w:rsidP="008561BE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Arial" w:hAnsi="Arial" w:cs="Arial"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</w:pPr>
                      <w:r w:rsidRPr="00B56810">
                        <w:rPr>
                          <w:rFonts w:ascii="Arial" w:hAnsi="Arial" w:cs="Arial"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>His disciples were fearing for their lives.</w:t>
                      </w:r>
                    </w:p>
                    <w:p w14:paraId="36B73C46" w14:textId="77777777" w:rsidR="00E10F99" w:rsidRPr="00B56810" w:rsidRDefault="00E10F99" w:rsidP="0056598E">
                      <w:pPr>
                        <w:pStyle w:val="p1"/>
                        <w:jc w:val="center"/>
                        <w:rPr>
                          <w:rFonts w:ascii="Helvetica" w:hAnsi="Helvetica"/>
                          <w:color w:val="5C330B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 w:rsidR="005A51F9">
        <w:rPr>
          <w:noProof/>
        </w:rPr>
        <mc:AlternateContent>
          <mc:Choice Requires="wps">
            <w:drawing>
              <wp:anchor distT="152400" distB="152400" distL="152400" distR="152400" simplePos="0" relativeHeight="251676672" behindDoc="0" locked="0" layoutInCell="1" allowOverlap="1" wp14:anchorId="17CB4BF2" wp14:editId="6D2D303E">
                <wp:simplePos x="0" y="0"/>
                <wp:positionH relativeFrom="page">
                  <wp:posOffset>551179</wp:posOffset>
                </wp:positionH>
                <wp:positionV relativeFrom="page">
                  <wp:posOffset>6690359</wp:posOffset>
                </wp:positionV>
                <wp:extent cx="2601437" cy="775891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1437" cy="77589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98C2C69" w14:textId="77777777" w:rsidR="005D5F9D" w:rsidRPr="00445F9E" w:rsidRDefault="005D5F9D" w:rsidP="005D5F9D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rPr>
                                <w:rFonts w:ascii="Arial" w:hAnsi="Arial" w:cs="Arial"/>
                                <w:color w:val="D6D6D6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r w:rsidRPr="00445F9E">
                              <w:rPr>
                                <w:rFonts w:ascii="Arial" w:hAnsi="Arial" w:cs="Arial"/>
                                <w:color w:val="D6D6D6"/>
                                <w:sz w:val="18"/>
                                <w:szCs w:val="18"/>
                                <w:bdr w:val="none" w:sz="0" w:space="0" w:color="auto"/>
                              </w:rPr>
                              <w:t>What does this part of The Big God</w:t>
                            </w:r>
                          </w:p>
                          <w:p w14:paraId="4190A5C4" w14:textId="77777777" w:rsidR="005D5F9D" w:rsidRPr="00445F9E" w:rsidRDefault="005D5F9D" w:rsidP="005D5F9D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rPr>
                                <w:rFonts w:ascii="Arial" w:hAnsi="Arial" w:cs="Arial"/>
                                <w:color w:val="D6D6D6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r w:rsidRPr="00445F9E">
                              <w:rPr>
                                <w:rFonts w:ascii="Arial" w:hAnsi="Arial" w:cs="Arial"/>
                                <w:color w:val="D6D6D6"/>
                                <w:sz w:val="18"/>
                                <w:szCs w:val="18"/>
                                <w:bdr w:val="none" w:sz="0" w:space="0" w:color="auto"/>
                              </w:rPr>
                              <w:t xml:space="preserve">Story </w:t>
                            </w:r>
                            <w:proofErr w:type="gramStart"/>
                            <w:r w:rsidRPr="00445F9E">
                              <w:rPr>
                                <w:rFonts w:ascii="Arial" w:hAnsi="Arial" w:cs="Arial"/>
                                <w:color w:val="D6D6D6"/>
                                <w:sz w:val="18"/>
                                <w:szCs w:val="18"/>
                                <w:bdr w:val="none" w:sz="0" w:space="0" w:color="auto"/>
                              </w:rPr>
                              <w:t>tell</w:t>
                            </w:r>
                            <w:proofErr w:type="gramEnd"/>
                            <w:r w:rsidRPr="00445F9E">
                              <w:rPr>
                                <w:rFonts w:ascii="Arial" w:hAnsi="Arial" w:cs="Arial"/>
                                <w:color w:val="D6D6D6"/>
                                <w:sz w:val="18"/>
                                <w:szCs w:val="18"/>
                                <w:bdr w:val="none" w:sz="0" w:space="0" w:color="auto"/>
                              </w:rPr>
                              <w:t xml:space="preserve"> you about Jesus? That’s right,</w:t>
                            </w:r>
                          </w:p>
                          <w:p w14:paraId="65342013" w14:textId="77777777" w:rsidR="005D5F9D" w:rsidRPr="00343751" w:rsidRDefault="005D5F9D" w:rsidP="005D5F9D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rPr>
                                <w:rFonts w:ascii="Arial" w:hAnsi="Arial" w:cs="Arial"/>
                                <w:color w:val="D6D6D6"/>
                                <w:sz w:val="14"/>
                                <w:szCs w:val="14"/>
                                <w:bdr w:val="none" w:sz="0" w:space="0" w:color="auto"/>
                              </w:rPr>
                            </w:pPr>
                            <w:r w:rsidRPr="00343751">
                              <w:rPr>
                                <w:rFonts w:ascii="Arial" w:hAnsi="Arial" w:cs="Arial"/>
                                <w:color w:val="D6D6D6"/>
                                <w:sz w:val="18"/>
                                <w:szCs w:val="18"/>
                                <w:bdr w:val="none" w:sz="0" w:space="0" w:color="auto"/>
                              </w:rPr>
                              <w:t>He is all-powerful.</w:t>
                            </w:r>
                          </w:p>
                          <w:p w14:paraId="1BBF6ADF" w14:textId="77777777" w:rsidR="00E10F99" w:rsidRDefault="00E10F99">
                            <w:pPr>
                              <w:pStyle w:val="Default"/>
                              <w:spacing w:line="288" w:lineRule="auto"/>
                              <w:rPr>
                                <w:rFonts w:ascii="Arial" w:eastAsia="Arial" w:hAnsi="Arial" w:cs="Arial"/>
                                <w:color w:val="D9EBC7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5" style="position:absolute;margin-left:43.4pt;margin-top:526.8pt;width:204.85pt;height:61.1pt;z-index:251676672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" filled="f" stroked="f" strokeweight="1pt">
                <v:stroke miterlimit="4"/>
                <v:textbox inset="4pt,4pt,4pt,4pt">
                  <w:txbxContent>
                    <w:p w14:paraId="698C2C69" w14:textId="77777777" w:rsidR="005D5F9D" w:rsidRPr="00445F9E" w:rsidRDefault="005D5F9D" w:rsidP="005D5F9D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rPr>
                          <w:rFonts w:ascii="Arial" w:hAnsi="Arial" w:cs="Arial"/>
                          <w:color w:val="D6D6D6"/>
                          <w:sz w:val="18"/>
                          <w:szCs w:val="18"/>
                          <w:bdr w:val="none" w:sz="0" w:space="0" w:color="auto"/>
                        </w:rPr>
                      </w:pPr>
                      <w:r w:rsidRPr="00445F9E">
                        <w:rPr>
                          <w:rFonts w:ascii="Arial" w:hAnsi="Arial" w:cs="Arial"/>
                          <w:color w:val="D6D6D6"/>
                          <w:sz w:val="18"/>
                          <w:szCs w:val="18"/>
                          <w:bdr w:val="none" w:sz="0" w:space="0" w:color="auto"/>
                        </w:rPr>
                        <w:t>What does this part of The Big God</w:t>
                      </w:r>
                    </w:p>
                    <w:p w14:paraId="4190A5C4" w14:textId="77777777" w:rsidR="005D5F9D" w:rsidRPr="00445F9E" w:rsidRDefault="005D5F9D" w:rsidP="005D5F9D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rPr>
                          <w:rFonts w:ascii="Arial" w:hAnsi="Arial" w:cs="Arial"/>
                          <w:color w:val="D6D6D6"/>
                          <w:sz w:val="18"/>
                          <w:szCs w:val="18"/>
                          <w:bdr w:val="none" w:sz="0" w:space="0" w:color="auto"/>
                        </w:rPr>
                      </w:pPr>
                      <w:r w:rsidRPr="00445F9E">
                        <w:rPr>
                          <w:rFonts w:ascii="Arial" w:hAnsi="Arial" w:cs="Arial"/>
                          <w:color w:val="D6D6D6"/>
                          <w:sz w:val="18"/>
                          <w:szCs w:val="18"/>
                          <w:bdr w:val="none" w:sz="0" w:space="0" w:color="auto"/>
                        </w:rPr>
                        <w:t xml:space="preserve">Story </w:t>
                      </w:r>
                      <w:proofErr w:type="gramStart"/>
                      <w:r w:rsidRPr="00445F9E">
                        <w:rPr>
                          <w:rFonts w:ascii="Arial" w:hAnsi="Arial" w:cs="Arial"/>
                          <w:color w:val="D6D6D6"/>
                          <w:sz w:val="18"/>
                          <w:szCs w:val="18"/>
                          <w:bdr w:val="none" w:sz="0" w:space="0" w:color="auto"/>
                        </w:rPr>
                        <w:t>tell</w:t>
                      </w:r>
                      <w:proofErr w:type="gramEnd"/>
                      <w:r w:rsidRPr="00445F9E">
                        <w:rPr>
                          <w:rFonts w:ascii="Arial" w:hAnsi="Arial" w:cs="Arial"/>
                          <w:color w:val="D6D6D6"/>
                          <w:sz w:val="18"/>
                          <w:szCs w:val="18"/>
                          <w:bdr w:val="none" w:sz="0" w:space="0" w:color="auto"/>
                        </w:rPr>
                        <w:t xml:space="preserve"> you about Jesus? That’s right,</w:t>
                      </w:r>
                    </w:p>
                    <w:p w14:paraId="65342013" w14:textId="77777777" w:rsidR="005D5F9D" w:rsidRPr="00343751" w:rsidRDefault="005D5F9D" w:rsidP="005D5F9D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rPr>
                          <w:rFonts w:ascii="Arial" w:hAnsi="Arial" w:cs="Arial"/>
                          <w:color w:val="D6D6D6"/>
                          <w:sz w:val="14"/>
                          <w:szCs w:val="14"/>
                          <w:bdr w:val="none" w:sz="0" w:space="0" w:color="auto"/>
                        </w:rPr>
                      </w:pPr>
                      <w:r w:rsidRPr="00343751">
                        <w:rPr>
                          <w:rFonts w:ascii="Arial" w:hAnsi="Arial" w:cs="Arial"/>
                          <w:color w:val="D6D6D6"/>
                          <w:sz w:val="18"/>
                          <w:szCs w:val="18"/>
                          <w:bdr w:val="none" w:sz="0" w:space="0" w:color="auto"/>
                        </w:rPr>
                        <w:t>He is all-powerful.</w:t>
                      </w:r>
                    </w:p>
                    <w:p w14:paraId="1BBF6ADF" w14:textId="77777777" w:rsidR="00E10F99" w:rsidRDefault="00E10F99">
                      <w:pPr>
                        <w:pStyle w:val="Default"/>
                        <w:spacing w:line="288" w:lineRule="auto"/>
                        <w:rPr>
                          <w:rFonts w:ascii="Arial" w:eastAsia="Arial" w:hAnsi="Arial" w:cs="Arial"/>
                          <w:color w:val="D9EBC7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5A51F9">
        <w:rPr>
          <w:noProof/>
        </w:rPr>
        <mc:AlternateContent>
          <mc:Choice Requires="wps">
            <w:drawing>
              <wp:anchor distT="152400" distB="152400" distL="152400" distR="152400" simplePos="0" relativeHeight="251677696" behindDoc="0" locked="0" layoutInCell="1" allowOverlap="1" wp14:anchorId="79A0B69A" wp14:editId="258A2A5B">
                <wp:simplePos x="0" y="0"/>
                <wp:positionH relativeFrom="page">
                  <wp:posOffset>3438048</wp:posOffset>
                </wp:positionH>
                <wp:positionV relativeFrom="page">
                  <wp:posOffset>6690360</wp:posOffset>
                </wp:positionV>
                <wp:extent cx="2601437" cy="775891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1437" cy="77589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575FADA" w14:textId="77777777" w:rsidR="008561BE" w:rsidRPr="00445F9E" w:rsidRDefault="008561BE" w:rsidP="008561BE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right"/>
                              <w:rPr>
                                <w:rFonts w:ascii="Arial" w:hAnsi="Arial" w:cs="Arial"/>
                                <w:color w:val="D6D6D6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r w:rsidRPr="00445F9E">
                              <w:rPr>
                                <w:rFonts w:ascii="Arial" w:hAnsi="Arial" w:cs="Arial"/>
                                <w:color w:val="D6D6D6"/>
                                <w:sz w:val="18"/>
                                <w:szCs w:val="18"/>
                                <w:bdr w:val="none" w:sz="0" w:space="0" w:color="auto"/>
                              </w:rPr>
                              <w:t>What was Jesus doing during the storm?</w:t>
                            </w:r>
                          </w:p>
                          <w:p w14:paraId="1A252A9B" w14:textId="77777777" w:rsidR="008561BE" w:rsidRPr="00445F9E" w:rsidRDefault="008561BE" w:rsidP="008561BE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right"/>
                              <w:rPr>
                                <w:rFonts w:ascii="Arial" w:hAnsi="Arial" w:cs="Arial"/>
                                <w:color w:val="D6D6D6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r w:rsidRPr="00445F9E">
                              <w:rPr>
                                <w:rFonts w:ascii="Arial" w:hAnsi="Arial" w:cs="Arial"/>
                                <w:color w:val="D6D6D6"/>
                                <w:sz w:val="18"/>
                                <w:szCs w:val="18"/>
                                <w:bdr w:val="none" w:sz="0" w:space="0" w:color="auto"/>
                              </w:rPr>
                              <w:t>Sleeping! That’s right … Jesus wasn’t scared,</w:t>
                            </w:r>
                          </w:p>
                          <w:p w14:paraId="1EE032A2" w14:textId="77777777" w:rsidR="008561BE" w:rsidRPr="00343751" w:rsidRDefault="008561BE" w:rsidP="008561BE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right"/>
                              <w:rPr>
                                <w:rFonts w:ascii="Arial" w:hAnsi="Arial" w:cs="Arial"/>
                                <w:color w:val="D6D6D6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proofErr w:type="gramStart"/>
                            <w:r w:rsidRPr="00445F9E">
                              <w:rPr>
                                <w:rFonts w:ascii="Arial" w:hAnsi="Arial" w:cs="Arial"/>
                                <w:color w:val="D6D6D6"/>
                                <w:sz w:val="18"/>
                                <w:szCs w:val="18"/>
                                <w:bdr w:val="none" w:sz="0" w:space="0" w:color="auto"/>
                              </w:rPr>
                              <w:t>because</w:t>
                            </w:r>
                            <w:proofErr w:type="gramEnd"/>
                            <w:r w:rsidRPr="00445F9E">
                              <w:rPr>
                                <w:rFonts w:ascii="Arial" w:hAnsi="Arial" w:cs="Arial"/>
                                <w:color w:val="D6D6D6"/>
                                <w:sz w:val="18"/>
                                <w:szCs w:val="18"/>
                                <w:bdr w:val="none" w:sz="0" w:space="0" w:color="auto"/>
                              </w:rPr>
                              <w:t xml:space="preserve"> </w:t>
                            </w:r>
                            <w:r w:rsidRPr="00343751">
                              <w:rPr>
                                <w:rFonts w:ascii="Arial" w:hAnsi="Arial" w:cs="Arial"/>
                                <w:color w:val="D6D6D6"/>
                                <w:sz w:val="18"/>
                                <w:szCs w:val="18"/>
                                <w:bdr w:val="none" w:sz="0" w:space="0" w:color="auto"/>
                              </w:rPr>
                              <w:t>He is God and that’s amazing.</w:t>
                            </w:r>
                          </w:p>
                          <w:p w14:paraId="1A033EC8" w14:textId="77777777" w:rsidR="00E10F99" w:rsidRDefault="00E10F99" w:rsidP="008561BE">
                            <w:pPr>
                              <w:pStyle w:val="Default"/>
                              <w:spacing w:line="288" w:lineRule="auto"/>
                              <w:jc w:val="right"/>
                              <w:rPr>
                                <w:rFonts w:ascii="Arial" w:eastAsia="Arial" w:hAnsi="Arial" w:cs="Arial"/>
                                <w:color w:val="D9EBC7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6" style="position:absolute;margin-left:270.7pt;margin-top:526.8pt;width:204.85pt;height:61.1pt;z-index:25167769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" filled="f" stroked="f" strokeweight="1pt">
                <v:stroke miterlimit="4"/>
                <v:textbox inset="4pt,4pt,4pt,4pt">
                  <w:txbxContent>
                    <w:p w14:paraId="0575FADA" w14:textId="77777777" w:rsidR="008561BE" w:rsidRPr="00445F9E" w:rsidRDefault="008561BE" w:rsidP="008561BE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right"/>
                        <w:rPr>
                          <w:rFonts w:ascii="Arial" w:hAnsi="Arial" w:cs="Arial"/>
                          <w:color w:val="D6D6D6"/>
                          <w:sz w:val="18"/>
                          <w:szCs w:val="18"/>
                          <w:bdr w:val="none" w:sz="0" w:space="0" w:color="auto"/>
                        </w:rPr>
                      </w:pPr>
                      <w:r w:rsidRPr="00445F9E">
                        <w:rPr>
                          <w:rFonts w:ascii="Arial" w:hAnsi="Arial" w:cs="Arial"/>
                          <w:color w:val="D6D6D6"/>
                          <w:sz w:val="18"/>
                          <w:szCs w:val="18"/>
                          <w:bdr w:val="none" w:sz="0" w:space="0" w:color="auto"/>
                        </w:rPr>
                        <w:t>What was Jesus doing during the storm?</w:t>
                      </w:r>
                    </w:p>
                    <w:p w14:paraId="1A252A9B" w14:textId="77777777" w:rsidR="008561BE" w:rsidRPr="00445F9E" w:rsidRDefault="008561BE" w:rsidP="008561BE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right"/>
                        <w:rPr>
                          <w:rFonts w:ascii="Arial" w:hAnsi="Arial" w:cs="Arial"/>
                          <w:color w:val="D6D6D6"/>
                          <w:sz w:val="18"/>
                          <w:szCs w:val="18"/>
                          <w:bdr w:val="none" w:sz="0" w:space="0" w:color="auto"/>
                        </w:rPr>
                      </w:pPr>
                      <w:r w:rsidRPr="00445F9E">
                        <w:rPr>
                          <w:rFonts w:ascii="Arial" w:hAnsi="Arial" w:cs="Arial"/>
                          <w:color w:val="D6D6D6"/>
                          <w:sz w:val="18"/>
                          <w:szCs w:val="18"/>
                          <w:bdr w:val="none" w:sz="0" w:space="0" w:color="auto"/>
                        </w:rPr>
                        <w:t>Sleeping! That’s right … Jesus wasn’t scared,</w:t>
                      </w:r>
                    </w:p>
                    <w:p w14:paraId="1EE032A2" w14:textId="77777777" w:rsidR="008561BE" w:rsidRPr="00343751" w:rsidRDefault="008561BE" w:rsidP="008561BE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right"/>
                        <w:rPr>
                          <w:rFonts w:ascii="Arial" w:hAnsi="Arial" w:cs="Arial"/>
                          <w:color w:val="D6D6D6"/>
                          <w:sz w:val="18"/>
                          <w:szCs w:val="18"/>
                          <w:bdr w:val="none" w:sz="0" w:space="0" w:color="auto"/>
                        </w:rPr>
                      </w:pPr>
                      <w:proofErr w:type="gramStart"/>
                      <w:r w:rsidRPr="00445F9E">
                        <w:rPr>
                          <w:rFonts w:ascii="Arial" w:hAnsi="Arial" w:cs="Arial"/>
                          <w:color w:val="D6D6D6"/>
                          <w:sz w:val="18"/>
                          <w:szCs w:val="18"/>
                          <w:bdr w:val="none" w:sz="0" w:space="0" w:color="auto"/>
                        </w:rPr>
                        <w:t>because</w:t>
                      </w:r>
                      <w:proofErr w:type="gramEnd"/>
                      <w:r w:rsidRPr="00445F9E">
                        <w:rPr>
                          <w:rFonts w:ascii="Arial" w:hAnsi="Arial" w:cs="Arial"/>
                          <w:color w:val="D6D6D6"/>
                          <w:sz w:val="18"/>
                          <w:szCs w:val="18"/>
                          <w:bdr w:val="none" w:sz="0" w:space="0" w:color="auto"/>
                        </w:rPr>
                        <w:t xml:space="preserve"> </w:t>
                      </w:r>
                      <w:r w:rsidRPr="00343751">
                        <w:rPr>
                          <w:rFonts w:ascii="Arial" w:hAnsi="Arial" w:cs="Arial"/>
                          <w:color w:val="D6D6D6"/>
                          <w:sz w:val="18"/>
                          <w:szCs w:val="18"/>
                          <w:bdr w:val="none" w:sz="0" w:space="0" w:color="auto"/>
                        </w:rPr>
                        <w:t>He is God and that’s amazing.</w:t>
                      </w:r>
                    </w:p>
                    <w:p w14:paraId="1A033EC8" w14:textId="77777777" w:rsidR="00E10F99" w:rsidRDefault="00E10F99" w:rsidP="008561BE">
                      <w:pPr>
                        <w:pStyle w:val="Default"/>
                        <w:spacing w:line="288" w:lineRule="auto"/>
                        <w:jc w:val="right"/>
                        <w:rPr>
                          <w:rFonts w:ascii="Arial" w:eastAsia="Arial" w:hAnsi="Arial" w:cs="Arial"/>
                          <w:color w:val="D9EBC7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5A51F9">
        <w:rPr>
          <w:noProof/>
        </w:rPr>
        <mc:AlternateContent>
          <mc:Choice Requires="wps">
            <w:drawing>
              <wp:anchor distT="152400" distB="152400" distL="152400" distR="152400" simplePos="0" relativeHeight="251679744" behindDoc="0" locked="0" layoutInCell="1" allowOverlap="1" wp14:anchorId="4087BB00" wp14:editId="321DD5F4">
                <wp:simplePos x="0" y="0"/>
                <wp:positionH relativeFrom="page">
                  <wp:posOffset>7123469</wp:posOffset>
                </wp:positionH>
                <wp:positionV relativeFrom="page">
                  <wp:posOffset>6955472</wp:posOffset>
                </wp:positionV>
                <wp:extent cx="2609216" cy="510779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216" cy="51077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1E21A3B" w14:textId="77777777" w:rsidR="00E10F99" w:rsidRPr="00131FF7" w:rsidRDefault="005A51F9" w:rsidP="00131FF7">
                            <w:pPr>
                              <w:pStyle w:val="Body"/>
                              <w:rPr>
                                <w:color w:val="FFFFFF" w:themeColor="background1"/>
                              </w:rPr>
                            </w:pPr>
                            <w:r w:rsidRPr="00131FF7">
                              <w:rPr>
                                <w:color w:val="FFFFFF" w:themeColor="background1"/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7" style="position:absolute;margin-left:560.9pt;margin-top:547.65pt;width:205.45pt;height:40.2pt;z-index:25167974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" filled="f" stroked="f" strokeweight="1pt">
                <v:stroke miterlimit="4"/>
                <v:textbox inset="4pt,4pt,4pt,4pt">
                  <w:txbxContent>
                    <w:p w14:paraId="61E21A3B" w14:textId="77777777" w:rsidR="00E10F99" w:rsidRPr="00131FF7" w:rsidRDefault="005A51F9" w:rsidP="00131FF7">
                      <w:pPr>
                        <w:pStyle w:val="Body"/>
                        <w:rPr>
                          <w:color w:val="FFFFFF" w:themeColor="background1"/>
                        </w:rPr>
                      </w:pPr>
                      <w:r w:rsidRPr="00131FF7">
                        <w:rPr>
                          <w:color w:val="FFFFFF" w:themeColor="background1"/>
                        </w:rPr>
                        <w:t>Type to enter text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5A51F9">
        <w:br w:type="page"/>
      </w:r>
    </w:p>
    <w:p w14:paraId="77FB4DCD" w14:textId="3C0ABFB0" w:rsidR="00E10F99" w:rsidRDefault="006442A5" w:rsidP="000D1F65">
      <w:pPr>
        <w:spacing w:before="240"/>
      </w:pPr>
      <w:r>
        <w:rPr>
          <w:noProof/>
        </w:rPr>
        <w:lastRenderedPageBreak/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5BB25" wp14:editId="7D18C713">
                <wp:simplePos x="0" y="0"/>
                <wp:positionH relativeFrom="page">
                  <wp:posOffset>3367942</wp:posOffset>
                </wp:positionH>
                <wp:positionV relativeFrom="page">
                  <wp:posOffset>2403622</wp:posOffset>
                </wp:positionV>
                <wp:extent cx="2467610" cy="869911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7610" cy="86991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CBBC88" w14:textId="19301BCA" w:rsidR="00BC3852" w:rsidRPr="00B56810" w:rsidRDefault="00BC3852" w:rsidP="00BC3852">
                            <w:pPr>
                              <w:pStyle w:val="Default"/>
                              <w:spacing w:line="288" w:lineRule="auto"/>
                              <w:jc w:val="center"/>
                              <w:rPr>
                                <w:rFonts w:ascii="Arial" w:hAnsi="Arial"/>
                                <w:color w:val="5C330B"/>
                                <w:sz w:val="18"/>
                                <w:szCs w:val="18"/>
                              </w:rPr>
                            </w:pPr>
                            <w:r w:rsidRPr="00B56810">
                              <w:rPr>
                                <w:rFonts w:ascii="Arial" w:hAnsi="Arial"/>
                                <w:color w:val="5C330B"/>
                                <w:sz w:val="18"/>
                                <w:szCs w:val="18"/>
                              </w:rPr>
                              <w:t>Open a Bible and read Colossians 2:6</w:t>
                            </w:r>
                            <w:r w:rsidR="00185C84" w:rsidRPr="00B56810">
                              <w:rPr>
                                <w:rFonts w:ascii="Arial" w:hAnsi="Arial"/>
                                <w:color w:val="5C330B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14:paraId="1B0C88BF" w14:textId="77777777" w:rsidR="00BC3852" w:rsidRPr="00B56810" w:rsidRDefault="00BC3852" w:rsidP="00BC3852">
                            <w:pPr>
                              <w:pStyle w:val="Default"/>
                              <w:spacing w:line="288" w:lineRule="auto"/>
                              <w:jc w:val="center"/>
                              <w:rPr>
                                <w:rFonts w:ascii="Arial" w:hAnsi="Arial"/>
                                <w:b/>
                                <w:i/>
                                <w:color w:val="5C330B"/>
                                <w:sz w:val="18"/>
                                <w:szCs w:val="18"/>
                              </w:rPr>
                            </w:pPr>
                            <w:r w:rsidRPr="00B56810">
                              <w:rPr>
                                <w:rFonts w:ascii="Arial" w:hAnsi="Arial"/>
                                <w:b/>
                                <w:i/>
                                <w:color w:val="5C330B"/>
                                <w:sz w:val="18"/>
                                <w:szCs w:val="18"/>
                              </w:rPr>
                              <w:t>“So then, just as you received Christ</w:t>
                            </w:r>
                          </w:p>
                          <w:p w14:paraId="3A9A1CB0" w14:textId="77777777" w:rsidR="006442A5" w:rsidRDefault="00BC3852" w:rsidP="00BC3852">
                            <w:pPr>
                              <w:pStyle w:val="Default"/>
                              <w:spacing w:line="288" w:lineRule="auto"/>
                              <w:jc w:val="center"/>
                              <w:rPr>
                                <w:rFonts w:ascii="Arial" w:hAnsi="Arial"/>
                                <w:b/>
                                <w:i/>
                                <w:color w:val="5C330B"/>
                                <w:sz w:val="18"/>
                                <w:szCs w:val="18"/>
                              </w:rPr>
                            </w:pPr>
                            <w:r w:rsidRPr="00B56810">
                              <w:rPr>
                                <w:rFonts w:ascii="Arial" w:hAnsi="Arial"/>
                                <w:b/>
                                <w:i/>
                                <w:color w:val="5C330B"/>
                                <w:sz w:val="18"/>
                                <w:szCs w:val="18"/>
                              </w:rPr>
                              <w:t xml:space="preserve">Jesus as Lord, continue to live your </w:t>
                            </w:r>
                          </w:p>
                          <w:p w14:paraId="13058628" w14:textId="1675E970" w:rsidR="00E10F99" w:rsidRPr="00B56810" w:rsidRDefault="006442A5" w:rsidP="006442A5">
                            <w:pPr>
                              <w:pStyle w:val="Default"/>
                              <w:spacing w:line="288" w:lineRule="auto"/>
                              <w:jc w:val="center"/>
                              <w:rPr>
                                <w:rFonts w:ascii="Arial" w:hAnsi="Arial"/>
                                <w:b/>
                                <w:i/>
                                <w:color w:val="5C330B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color w:val="5C330B"/>
                                <w:sz w:val="18"/>
                                <w:szCs w:val="18"/>
                              </w:rPr>
                              <w:t>l</w:t>
                            </w:r>
                            <w:r w:rsidR="00BC3852" w:rsidRPr="00B56810">
                              <w:rPr>
                                <w:rFonts w:ascii="Arial" w:hAnsi="Arial"/>
                                <w:b/>
                                <w:i/>
                                <w:color w:val="5C330B"/>
                                <w:sz w:val="18"/>
                                <w:szCs w:val="18"/>
                              </w:rPr>
                              <w:t>ives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5C330B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C3852" w:rsidRPr="00B56810">
                              <w:rPr>
                                <w:rFonts w:ascii="Arial" w:hAnsi="Arial"/>
                                <w:b/>
                                <w:i/>
                                <w:color w:val="5C330B"/>
                                <w:sz w:val="18"/>
                                <w:szCs w:val="18"/>
                              </w:rPr>
                              <w:t>in him.”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8" style="position:absolute;margin-left:265.2pt;margin-top:189.25pt;width:194.3pt;height:68.5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6 0 21594 0 21594 21584 -6 21584 -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" filled="f" stroked="f" strokeweight="1pt">
                <v:stroke miterlimit="4"/>
                <v:textbox inset="4pt,4pt,4pt,4pt">
                  <w:txbxContent>
                    <w:p w14:paraId="58CBBC88" w14:textId="19301BCA" w:rsidR="00BC3852" w:rsidRPr="00B56810" w:rsidRDefault="00BC3852" w:rsidP="00BC3852">
                      <w:pPr>
                        <w:pStyle w:val="Default"/>
                        <w:spacing w:line="288" w:lineRule="auto"/>
                        <w:jc w:val="center"/>
                        <w:rPr>
                          <w:rFonts w:ascii="Arial" w:hAnsi="Arial"/>
                          <w:color w:val="5C330B"/>
                          <w:sz w:val="18"/>
                          <w:szCs w:val="18"/>
                        </w:rPr>
                      </w:pPr>
                      <w:r w:rsidRPr="00B56810">
                        <w:rPr>
                          <w:rFonts w:ascii="Arial" w:hAnsi="Arial"/>
                          <w:color w:val="5C330B"/>
                          <w:sz w:val="18"/>
                          <w:szCs w:val="18"/>
                        </w:rPr>
                        <w:t>Open a Bible and read Colossians 2:6</w:t>
                      </w:r>
                      <w:r w:rsidR="00185C84" w:rsidRPr="00B56810">
                        <w:rPr>
                          <w:rFonts w:ascii="Arial" w:hAnsi="Arial"/>
                          <w:color w:val="5C330B"/>
                          <w:sz w:val="18"/>
                          <w:szCs w:val="18"/>
                        </w:rPr>
                        <w:t>:</w:t>
                      </w:r>
                    </w:p>
                    <w:p w14:paraId="1B0C88BF" w14:textId="77777777" w:rsidR="00BC3852" w:rsidRPr="00B56810" w:rsidRDefault="00BC3852" w:rsidP="00BC3852">
                      <w:pPr>
                        <w:pStyle w:val="Default"/>
                        <w:spacing w:line="288" w:lineRule="auto"/>
                        <w:jc w:val="center"/>
                        <w:rPr>
                          <w:rFonts w:ascii="Arial" w:hAnsi="Arial"/>
                          <w:b/>
                          <w:i/>
                          <w:color w:val="5C330B"/>
                          <w:sz w:val="18"/>
                          <w:szCs w:val="18"/>
                        </w:rPr>
                      </w:pPr>
                      <w:r w:rsidRPr="00B56810">
                        <w:rPr>
                          <w:rFonts w:ascii="Arial" w:hAnsi="Arial"/>
                          <w:b/>
                          <w:i/>
                          <w:color w:val="5C330B"/>
                          <w:sz w:val="18"/>
                          <w:szCs w:val="18"/>
                        </w:rPr>
                        <w:t>“So then, just as you received Christ</w:t>
                      </w:r>
                    </w:p>
                    <w:p w14:paraId="3A9A1CB0" w14:textId="77777777" w:rsidR="006442A5" w:rsidRDefault="00BC3852" w:rsidP="00BC3852">
                      <w:pPr>
                        <w:pStyle w:val="Default"/>
                        <w:spacing w:line="288" w:lineRule="auto"/>
                        <w:jc w:val="center"/>
                        <w:rPr>
                          <w:rFonts w:ascii="Arial" w:hAnsi="Arial"/>
                          <w:b/>
                          <w:i/>
                          <w:color w:val="5C330B"/>
                          <w:sz w:val="18"/>
                          <w:szCs w:val="18"/>
                        </w:rPr>
                      </w:pPr>
                      <w:r w:rsidRPr="00B56810">
                        <w:rPr>
                          <w:rFonts w:ascii="Arial" w:hAnsi="Arial"/>
                          <w:b/>
                          <w:i/>
                          <w:color w:val="5C330B"/>
                          <w:sz w:val="18"/>
                          <w:szCs w:val="18"/>
                        </w:rPr>
                        <w:t xml:space="preserve">Jesus as Lord, continue to live your </w:t>
                      </w:r>
                    </w:p>
                    <w:p w14:paraId="13058628" w14:textId="1675E970" w:rsidR="00E10F99" w:rsidRPr="00B56810" w:rsidRDefault="006442A5" w:rsidP="006442A5">
                      <w:pPr>
                        <w:pStyle w:val="Default"/>
                        <w:spacing w:line="288" w:lineRule="auto"/>
                        <w:jc w:val="center"/>
                        <w:rPr>
                          <w:rFonts w:ascii="Arial" w:hAnsi="Arial"/>
                          <w:b/>
                          <w:i/>
                          <w:color w:val="5C330B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color w:val="5C330B"/>
                          <w:sz w:val="18"/>
                          <w:szCs w:val="18"/>
                        </w:rPr>
                        <w:t>l</w:t>
                      </w:r>
                      <w:r w:rsidR="00BC3852" w:rsidRPr="00B56810">
                        <w:rPr>
                          <w:rFonts w:ascii="Arial" w:hAnsi="Arial"/>
                          <w:b/>
                          <w:i/>
                          <w:color w:val="5C330B"/>
                          <w:sz w:val="18"/>
                          <w:szCs w:val="18"/>
                        </w:rPr>
                        <w:t>ives</w:t>
                      </w:r>
                      <w:r>
                        <w:rPr>
                          <w:rFonts w:ascii="Arial" w:hAnsi="Arial"/>
                          <w:b/>
                          <w:i/>
                          <w:color w:val="5C330B"/>
                          <w:sz w:val="18"/>
                          <w:szCs w:val="18"/>
                        </w:rPr>
                        <w:t xml:space="preserve"> </w:t>
                      </w:r>
                      <w:r w:rsidR="00BC3852" w:rsidRPr="00B56810">
                        <w:rPr>
                          <w:rFonts w:ascii="Arial" w:hAnsi="Arial"/>
                          <w:b/>
                          <w:i/>
                          <w:color w:val="5C330B"/>
                          <w:sz w:val="18"/>
                          <w:szCs w:val="18"/>
                        </w:rPr>
                        <w:t>in him.”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B56810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3570F0E6" wp14:editId="0368937D">
                <wp:simplePos x="0" y="0"/>
                <wp:positionH relativeFrom="page">
                  <wp:posOffset>7365236</wp:posOffset>
                </wp:positionH>
                <wp:positionV relativeFrom="page">
                  <wp:posOffset>2292328</wp:posOffset>
                </wp:positionV>
                <wp:extent cx="2457966" cy="824707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966" cy="82470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016DCBA" w14:textId="77777777" w:rsidR="00BC3852" w:rsidRPr="00B56810" w:rsidRDefault="00BC3852" w:rsidP="00BC3852">
                            <w:pPr>
                              <w:pStyle w:val="Default"/>
                              <w:spacing w:line="288" w:lineRule="auto"/>
                              <w:jc w:val="center"/>
                              <w:rPr>
                                <w:rFonts w:ascii="Arial" w:hAnsi="Arial"/>
                                <w:b/>
                                <w:color w:val="5C330B"/>
                                <w:sz w:val="18"/>
                                <w:szCs w:val="18"/>
                              </w:rPr>
                            </w:pPr>
                            <w:r w:rsidRPr="00B56810">
                              <w:rPr>
                                <w:rFonts w:ascii="Arial" w:hAnsi="Arial"/>
                                <w:color w:val="5C330B"/>
                                <w:sz w:val="18"/>
                                <w:szCs w:val="18"/>
                              </w:rPr>
                              <w:t>(Insert your child’s name)</w:t>
                            </w:r>
                            <w:r w:rsidRPr="004C0765">
                              <w:rPr>
                                <w:rFonts w:ascii="Arial" w:hAnsi="Arial"/>
                                <w:b/>
                                <w:color w:val="5C330B"/>
                                <w:sz w:val="18"/>
                                <w:szCs w:val="18"/>
                              </w:rPr>
                              <w:t>,</w:t>
                            </w:r>
                            <w:r w:rsidRPr="00B56810">
                              <w:rPr>
                                <w:rFonts w:ascii="Arial" w:hAnsi="Arial"/>
                                <w:color w:val="5C330B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56810">
                              <w:rPr>
                                <w:rFonts w:ascii="Arial" w:hAnsi="Arial"/>
                                <w:b/>
                                <w:color w:val="5C330B"/>
                                <w:sz w:val="18"/>
                                <w:szCs w:val="18"/>
                              </w:rPr>
                              <w:t>I pray</w:t>
                            </w:r>
                          </w:p>
                          <w:p w14:paraId="281E9F44" w14:textId="77777777" w:rsidR="00BC3852" w:rsidRPr="00B56810" w:rsidRDefault="00BC3852" w:rsidP="00BC3852">
                            <w:pPr>
                              <w:pStyle w:val="Default"/>
                              <w:spacing w:line="288" w:lineRule="auto"/>
                              <w:jc w:val="center"/>
                              <w:rPr>
                                <w:rFonts w:ascii="Arial" w:hAnsi="Arial"/>
                                <w:b/>
                                <w:color w:val="5C330B"/>
                                <w:sz w:val="18"/>
                                <w:szCs w:val="18"/>
                              </w:rPr>
                            </w:pPr>
                            <w:r w:rsidRPr="00B56810">
                              <w:rPr>
                                <w:rFonts w:ascii="Arial" w:hAnsi="Arial"/>
                                <w:b/>
                                <w:color w:val="5C330B"/>
                                <w:sz w:val="18"/>
                                <w:szCs w:val="18"/>
                              </w:rPr>
                              <w:t>that you will come to know Jesus</w:t>
                            </w:r>
                          </w:p>
                          <w:p w14:paraId="39D0C96C" w14:textId="77777777" w:rsidR="00BC3852" w:rsidRPr="00B56810" w:rsidRDefault="00BC3852" w:rsidP="00BC3852">
                            <w:pPr>
                              <w:pStyle w:val="Default"/>
                              <w:spacing w:line="288" w:lineRule="auto"/>
                              <w:jc w:val="center"/>
                              <w:rPr>
                                <w:rFonts w:ascii="Arial" w:hAnsi="Arial"/>
                                <w:b/>
                                <w:color w:val="5C330B"/>
                                <w:sz w:val="18"/>
                                <w:szCs w:val="18"/>
                              </w:rPr>
                            </w:pPr>
                            <w:r w:rsidRPr="00B56810">
                              <w:rPr>
                                <w:rFonts w:ascii="Arial" w:hAnsi="Arial"/>
                                <w:b/>
                                <w:color w:val="5C330B"/>
                                <w:sz w:val="18"/>
                                <w:szCs w:val="18"/>
                              </w:rPr>
                              <w:t>early in your life and follow Him all</w:t>
                            </w:r>
                          </w:p>
                          <w:p w14:paraId="19CC0649" w14:textId="4220749F" w:rsidR="00BC3852" w:rsidRPr="00B56810" w:rsidRDefault="00343751" w:rsidP="00BC3852">
                            <w:pPr>
                              <w:pStyle w:val="Default"/>
                              <w:spacing w:line="288" w:lineRule="auto"/>
                              <w:jc w:val="center"/>
                              <w:rPr>
                                <w:rFonts w:ascii="Arial" w:hAnsi="Arial"/>
                                <w:b/>
                                <w:color w:val="5C330B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/>
                                <w:b/>
                                <w:color w:val="5C330B"/>
                                <w:sz w:val="18"/>
                                <w:szCs w:val="18"/>
                              </w:rPr>
                              <w:t>of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b/>
                                <w:color w:val="5C330B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C3852" w:rsidRPr="00B56810">
                              <w:rPr>
                                <w:rFonts w:ascii="Arial" w:hAnsi="Arial"/>
                                <w:b/>
                                <w:color w:val="5C330B"/>
                                <w:sz w:val="18"/>
                                <w:szCs w:val="18"/>
                              </w:rPr>
                              <w:t>your days.</w:t>
                            </w:r>
                          </w:p>
                          <w:p w14:paraId="4319CE06" w14:textId="77777777" w:rsidR="00E10F99" w:rsidRPr="00B56810" w:rsidRDefault="00E10F99">
                            <w:pPr>
                              <w:pStyle w:val="Default"/>
                              <w:spacing w:line="288" w:lineRule="auto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color w:val="5C330B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9" style="position:absolute;margin-left:579.95pt;margin-top:180.5pt;width:193.55pt;height:64.95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6 -17 21589 -17 21589 21567 -6 21567 -6 -1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" filled="f" stroked="f" strokeweight="1pt">
                <v:stroke miterlimit="4"/>
                <v:textbox inset="4pt,4pt,4pt,4pt">
                  <w:txbxContent>
                    <w:p w14:paraId="2016DCBA" w14:textId="77777777" w:rsidR="00BC3852" w:rsidRPr="00B56810" w:rsidRDefault="00BC3852" w:rsidP="00BC3852">
                      <w:pPr>
                        <w:pStyle w:val="Default"/>
                        <w:spacing w:line="288" w:lineRule="auto"/>
                        <w:jc w:val="center"/>
                        <w:rPr>
                          <w:rFonts w:ascii="Arial" w:hAnsi="Arial"/>
                          <w:b/>
                          <w:color w:val="5C330B"/>
                          <w:sz w:val="18"/>
                          <w:szCs w:val="18"/>
                        </w:rPr>
                      </w:pPr>
                      <w:r w:rsidRPr="00B56810">
                        <w:rPr>
                          <w:rFonts w:ascii="Arial" w:hAnsi="Arial"/>
                          <w:color w:val="5C330B"/>
                          <w:sz w:val="18"/>
                          <w:szCs w:val="18"/>
                        </w:rPr>
                        <w:t>(Insert your child’s name)</w:t>
                      </w:r>
                      <w:r w:rsidRPr="004C0765">
                        <w:rPr>
                          <w:rFonts w:ascii="Arial" w:hAnsi="Arial"/>
                          <w:b/>
                          <w:color w:val="5C330B"/>
                          <w:sz w:val="18"/>
                          <w:szCs w:val="18"/>
                        </w:rPr>
                        <w:t>,</w:t>
                      </w:r>
                      <w:r w:rsidRPr="00B56810">
                        <w:rPr>
                          <w:rFonts w:ascii="Arial" w:hAnsi="Arial"/>
                          <w:color w:val="5C330B"/>
                          <w:sz w:val="18"/>
                          <w:szCs w:val="18"/>
                        </w:rPr>
                        <w:t xml:space="preserve"> </w:t>
                      </w:r>
                      <w:r w:rsidRPr="00B56810">
                        <w:rPr>
                          <w:rFonts w:ascii="Arial" w:hAnsi="Arial"/>
                          <w:b/>
                          <w:color w:val="5C330B"/>
                          <w:sz w:val="18"/>
                          <w:szCs w:val="18"/>
                        </w:rPr>
                        <w:t>I pray</w:t>
                      </w:r>
                    </w:p>
                    <w:p w14:paraId="281E9F44" w14:textId="77777777" w:rsidR="00BC3852" w:rsidRPr="00B56810" w:rsidRDefault="00BC3852" w:rsidP="00BC3852">
                      <w:pPr>
                        <w:pStyle w:val="Default"/>
                        <w:spacing w:line="288" w:lineRule="auto"/>
                        <w:jc w:val="center"/>
                        <w:rPr>
                          <w:rFonts w:ascii="Arial" w:hAnsi="Arial"/>
                          <w:b/>
                          <w:color w:val="5C330B"/>
                          <w:sz w:val="18"/>
                          <w:szCs w:val="18"/>
                        </w:rPr>
                      </w:pPr>
                      <w:r w:rsidRPr="00B56810">
                        <w:rPr>
                          <w:rFonts w:ascii="Arial" w:hAnsi="Arial"/>
                          <w:b/>
                          <w:color w:val="5C330B"/>
                          <w:sz w:val="18"/>
                          <w:szCs w:val="18"/>
                        </w:rPr>
                        <w:t>that you will come to know Jesus</w:t>
                      </w:r>
                    </w:p>
                    <w:p w14:paraId="39D0C96C" w14:textId="77777777" w:rsidR="00BC3852" w:rsidRPr="00B56810" w:rsidRDefault="00BC3852" w:rsidP="00BC3852">
                      <w:pPr>
                        <w:pStyle w:val="Default"/>
                        <w:spacing w:line="288" w:lineRule="auto"/>
                        <w:jc w:val="center"/>
                        <w:rPr>
                          <w:rFonts w:ascii="Arial" w:hAnsi="Arial"/>
                          <w:b/>
                          <w:color w:val="5C330B"/>
                          <w:sz w:val="18"/>
                          <w:szCs w:val="18"/>
                        </w:rPr>
                      </w:pPr>
                      <w:r w:rsidRPr="00B56810">
                        <w:rPr>
                          <w:rFonts w:ascii="Arial" w:hAnsi="Arial"/>
                          <w:b/>
                          <w:color w:val="5C330B"/>
                          <w:sz w:val="18"/>
                          <w:szCs w:val="18"/>
                        </w:rPr>
                        <w:t>early in your life and follow Him all</w:t>
                      </w:r>
                    </w:p>
                    <w:p w14:paraId="19CC0649" w14:textId="4220749F" w:rsidR="00BC3852" w:rsidRPr="00B56810" w:rsidRDefault="00343751" w:rsidP="00BC3852">
                      <w:pPr>
                        <w:pStyle w:val="Default"/>
                        <w:spacing w:line="288" w:lineRule="auto"/>
                        <w:jc w:val="center"/>
                        <w:rPr>
                          <w:rFonts w:ascii="Arial" w:hAnsi="Arial"/>
                          <w:b/>
                          <w:color w:val="5C330B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Arial" w:hAnsi="Arial"/>
                          <w:b/>
                          <w:color w:val="5C330B"/>
                          <w:sz w:val="18"/>
                          <w:szCs w:val="18"/>
                        </w:rPr>
                        <w:t>of</w:t>
                      </w:r>
                      <w:proofErr w:type="gramEnd"/>
                      <w:r>
                        <w:rPr>
                          <w:rFonts w:ascii="Arial" w:hAnsi="Arial"/>
                          <w:b/>
                          <w:color w:val="5C330B"/>
                          <w:sz w:val="18"/>
                          <w:szCs w:val="18"/>
                        </w:rPr>
                        <w:t xml:space="preserve"> </w:t>
                      </w:r>
                      <w:r w:rsidR="00BC3852" w:rsidRPr="00B56810">
                        <w:rPr>
                          <w:rFonts w:ascii="Arial" w:hAnsi="Arial"/>
                          <w:b/>
                          <w:color w:val="5C330B"/>
                          <w:sz w:val="18"/>
                          <w:szCs w:val="18"/>
                        </w:rPr>
                        <w:t>your days.</w:t>
                      </w:r>
                    </w:p>
                    <w:p w14:paraId="4319CE06" w14:textId="77777777" w:rsidR="00E10F99" w:rsidRPr="00B56810" w:rsidRDefault="00E10F99">
                      <w:pPr>
                        <w:pStyle w:val="Default"/>
                        <w:spacing w:line="288" w:lineRule="auto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color w:val="5C330B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8C1E0E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7409F348" wp14:editId="3CC700CD">
                <wp:simplePos x="0" y="0"/>
                <wp:positionH relativeFrom="page">
                  <wp:posOffset>243840</wp:posOffset>
                </wp:positionH>
                <wp:positionV relativeFrom="page">
                  <wp:posOffset>459105</wp:posOffset>
                </wp:positionV>
                <wp:extent cx="2662555" cy="6452870"/>
                <wp:effectExtent l="0" t="0" r="4445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2555" cy="645287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3E9E583" w14:textId="77777777" w:rsidR="007B4D81" w:rsidRPr="00CF2D47" w:rsidRDefault="007B4D81" w:rsidP="007B4D81">
                            <w:pPr>
                              <w:pStyle w:val="Default"/>
                              <w:spacing w:line="288" w:lineRule="auto"/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5C330B"/>
                                <w:sz w:val="24"/>
                                <w:szCs w:val="24"/>
                              </w:rPr>
                            </w:pPr>
                            <w:r w:rsidRPr="00CF2D47"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5C330B"/>
                                <w:sz w:val="24"/>
                                <w:szCs w:val="24"/>
                              </w:rPr>
                              <w:t>God has given parents the</w:t>
                            </w:r>
                          </w:p>
                          <w:p w14:paraId="2F16A876" w14:textId="77777777" w:rsidR="007B4D81" w:rsidRPr="00CF2D47" w:rsidRDefault="007B4D81" w:rsidP="007B4D81">
                            <w:pPr>
                              <w:pStyle w:val="Default"/>
                              <w:spacing w:line="288" w:lineRule="auto"/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5C330B"/>
                                <w:sz w:val="24"/>
                                <w:szCs w:val="24"/>
                              </w:rPr>
                            </w:pPr>
                            <w:r w:rsidRPr="00CF2D47"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5C330B"/>
                                <w:sz w:val="24"/>
                                <w:szCs w:val="24"/>
                              </w:rPr>
                              <w:t>privilege of being the primary</w:t>
                            </w:r>
                          </w:p>
                          <w:p w14:paraId="1349707D" w14:textId="77777777" w:rsidR="007B4D81" w:rsidRPr="00CF2D47" w:rsidRDefault="007B4D81" w:rsidP="007B4D81">
                            <w:pPr>
                              <w:pStyle w:val="Default"/>
                              <w:spacing w:line="288" w:lineRule="auto"/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5C330B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CF2D47"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5C330B"/>
                                <w:sz w:val="24"/>
                                <w:szCs w:val="24"/>
                              </w:rPr>
                              <w:t>spiritual</w:t>
                            </w:r>
                            <w:proofErr w:type="gramEnd"/>
                            <w:r w:rsidRPr="00CF2D47"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5C330B"/>
                                <w:sz w:val="24"/>
                                <w:szCs w:val="24"/>
                              </w:rPr>
                              <w:t xml:space="preserve"> nurturers of their</w:t>
                            </w:r>
                          </w:p>
                          <w:p w14:paraId="036D390A" w14:textId="77777777" w:rsidR="007B4D81" w:rsidRPr="00CF2D47" w:rsidRDefault="007B4D81" w:rsidP="007B4D81">
                            <w:pPr>
                              <w:pStyle w:val="Default"/>
                              <w:spacing w:line="288" w:lineRule="auto"/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5C330B"/>
                                <w:sz w:val="24"/>
                                <w:szCs w:val="24"/>
                              </w:rPr>
                            </w:pPr>
                            <w:r w:rsidRPr="00CF2D47"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5C330B"/>
                                <w:sz w:val="24"/>
                                <w:szCs w:val="24"/>
                              </w:rPr>
                              <w:t>children’s faith.</w:t>
                            </w:r>
                          </w:p>
                          <w:p w14:paraId="1031EF01" w14:textId="77777777" w:rsidR="00E10F99" w:rsidRPr="00CF2D47" w:rsidRDefault="00E10F99">
                            <w:pPr>
                              <w:pStyle w:val="Default"/>
                              <w:spacing w:line="288" w:lineRule="auto"/>
                              <w:rPr>
                                <w:rFonts w:ascii="Arial" w:eastAsia="Arial" w:hAnsi="Arial" w:cs="Arial"/>
                                <w:color w:val="5C330B"/>
                                <w:sz w:val="18"/>
                                <w:szCs w:val="18"/>
                              </w:rPr>
                            </w:pPr>
                          </w:p>
                          <w:p w14:paraId="15681001" w14:textId="1F5377DA" w:rsidR="007B4D81" w:rsidRPr="00CF2D47" w:rsidRDefault="007B4D81" w:rsidP="007B4D81">
                            <w:pPr>
                              <w:pStyle w:val="Default"/>
                              <w:jc w:val="both"/>
                              <w:rPr>
                                <w:rFonts w:ascii="Arial" w:hAnsi="Arial"/>
                                <w:color w:val="5C330B"/>
                                <w:sz w:val="20"/>
                                <w:szCs w:val="20"/>
                              </w:rPr>
                            </w:pPr>
                            <w:r w:rsidRPr="00CF2D47">
                              <w:rPr>
                                <w:rFonts w:ascii="Arial" w:hAnsi="Arial"/>
                                <w:color w:val="5C330B"/>
                                <w:sz w:val="20"/>
                                <w:szCs w:val="20"/>
                              </w:rPr>
                              <w:t>The At Home Weekly is designed to reinforce</w:t>
                            </w:r>
                            <w:r w:rsidR="0065063E" w:rsidRPr="00CF2D47">
                              <w:rPr>
                                <w:rFonts w:ascii="Arial" w:hAnsi="Arial"/>
                                <w:color w:val="5C330B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F2D47">
                              <w:rPr>
                                <w:rFonts w:ascii="Arial" w:hAnsi="Arial"/>
                                <w:color w:val="5C330B"/>
                                <w:sz w:val="20"/>
                                <w:szCs w:val="20"/>
                              </w:rPr>
                              <w:t xml:space="preserve">that truth by </w:t>
                            </w:r>
                            <w:r w:rsidR="00343751">
                              <w:rPr>
                                <w:rFonts w:ascii="Arial" w:hAnsi="Arial"/>
                                <w:color w:val="5C330B"/>
                                <w:sz w:val="20"/>
                                <w:szCs w:val="20"/>
                              </w:rPr>
                              <w:t>encouraging</w:t>
                            </w:r>
                            <w:r w:rsidRPr="00CF2D47">
                              <w:rPr>
                                <w:rFonts w:ascii="Arial" w:hAnsi="Arial"/>
                                <w:color w:val="5C330B"/>
                                <w:sz w:val="20"/>
                                <w:szCs w:val="20"/>
                              </w:rPr>
                              <w:t xml:space="preserve"> your family to have time</w:t>
                            </w:r>
                            <w:r w:rsidR="0065063E" w:rsidRPr="00CF2D47">
                              <w:rPr>
                                <w:rFonts w:ascii="Arial" w:hAnsi="Arial"/>
                                <w:color w:val="5C330B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F2D47">
                              <w:rPr>
                                <w:rFonts w:ascii="Arial" w:hAnsi="Arial"/>
                                <w:color w:val="5C330B"/>
                                <w:sz w:val="20"/>
                                <w:szCs w:val="20"/>
                              </w:rPr>
                              <w:t xml:space="preserve">in God’s Word </w:t>
                            </w:r>
                            <w:r w:rsidRPr="00CF2D47">
                              <w:rPr>
                                <w:rFonts w:ascii="Arial" w:hAnsi="Arial"/>
                                <w:b/>
                                <w:color w:val="5C330B"/>
                                <w:sz w:val="20"/>
                                <w:szCs w:val="20"/>
                              </w:rPr>
                              <w:t>before your child attends</w:t>
                            </w:r>
                            <w:r w:rsidR="0065063E" w:rsidRPr="00CF2D47">
                              <w:rPr>
                                <w:rFonts w:ascii="Arial" w:hAnsi="Arial"/>
                                <w:color w:val="5C330B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F2D47">
                              <w:rPr>
                                <w:rFonts w:ascii="Arial" w:hAnsi="Arial"/>
                                <w:b/>
                                <w:color w:val="5C330B"/>
                                <w:sz w:val="20"/>
                                <w:szCs w:val="20"/>
                              </w:rPr>
                              <w:t>church each week</w:t>
                            </w:r>
                            <w:r w:rsidRPr="00CF2D47">
                              <w:rPr>
                                <w:rFonts w:ascii="Arial" w:hAnsi="Arial"/>
                                <w:color w:val="5C330B"/>
                                <w:sz w:val="20"/>
                                <w:szCs w:val="20"/>
                              </w:rPr>
                              <w:t>. It will provide you with</w:t>
                            </w:r>
                            <w:r w:rsidR="0065063E" w:rsidRPr="00CF2D47">
                              <w:rPr>
                                <w:rFonts w:ascii="Arial" w:hAnsi="Arial"/>
                                <w:color w:val="5C330B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F2D47">
                              <w:rPr>
                                <w:rFonts w:ascii="Arial" w:hAnsi="Arial"/>
                                <w:color w:val="5C330B"/>
                                <w:sz w:val="20"/>
                                <w:szCs w:val="20"/>
                              </w:rPr>
                              <w:t>ways to introduce The Big God Story and have</w:t>
                            </w:r>
                            <w:r w:rsidR="0065063E" w:rsidRPr="00CF2D47">
                              <w:rPr>
                                <w:rFonts w:ascii="Arial" w:hAnsi="Arial"/>
                                <w:color w:val="5C330B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F2D47">
                              <w:rPr>
                                <w:rFonts w:ascii="Arial" w:hAnsi="Arial"/>
                                <w:color w:val="5C330B"/>
                                <w:sz w:val="20"/>
                                <w:szCs w:val="20"/>
                              </w:rPr>
                              <w:t>age-appropriate conversations with your little</w:t>
                            </w:r>
                            <w:r w:rsidR="0065063E" w:rsidRPr="00CF2D47">
                              <w:rPr>
                                <w:rFonts w:ascii="Arial" w:hAnsi="Arial"/>
                                <w:color w:val="5C330B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F2D47">
                              <w:rPr>
                                <w:rFonts w:ascii="Arial" w:hAnsi="Arial"/>
                                <w:color w:val="5C330B"/>
                                <w:sz w:val="20"/>
                                <w:szCs w:val="20"/>
                              </w:rPr>
                              <w:t>one as you prepare her for what she will b</w:t>
                            </w:r>
                            <w:r w:rsidR="0065063E" w:rsidRPr="00CF2D47">
                              <w:rPr>
                                <w:rFonts w:ascii="Arial" w:hAnsi="Arial"/>
                                <w:color w:val="5C330B"/>
                                <w:sz w:val="20"/>
                                <w:szCs w:val="20"/>
                              </w:rPr>
                              <w:t xml:space="preserve">e </w:t>
                            </w:r>
                            <w:r w:rsidRPr="00CF2D47">
                              <w:rPr>
                                <w:rFonts w:ascii="Arial" w:hAnsi="Arial"/>
                                <w:color w:val="5C330B"/>
                                <w:sz w:val="20"/>
                                <w:szCs w:val="20"/>
                              </w:rPr>
                              <w:t>experiencing in church for the next four weeks.</w:t>
                            </w:r>
                          </w:p>
                          <w:p w14:paraId="543AA677" w14:textId="77777777" w:rsidR="00E10F99" w:rsidRPr="00A46F57" w:rsidRDefault="00E10F99">
                            <w:pPr>
                              <w:pStyle w:val="Default"/>
                              <w:jc w:val="both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398D5242" w14:textId="702CF1F9" w:rsidR="007B4D81" w:rsidRPr="00CF2D47" w:rsidRDefault="007B4D81" w:rsidP="007B4D81">
                            <w:pPr>
                              <w:pStyle w:val="Default"/>
                              <w:jc w:val="both"/>
                              <w:rPr>
                                <w:rFonts w:ascii="Arial" w:hAnsi="Arial"/>
                                <w:color w:val="5C330B"/>
                                <w:sz w:val="20"/>
                                <w:szCs w:val="20"/>
                              </w:rPr>
                            </w:pPr>
                            <w:r w:rsidRPr="00CF2D47">
                              <w:rPr>
                                <w:rFonts w:ascii="Arial" w:hAnsi="Arial"/>
                                <w:color w:val="5C330B"/>
                                <w:sz w:val="20"/>
                                <w:szCs w:val="20"/>
                              </w:rPr>
                              <w:t>Research has shown that children between the</w:t>
                            </w:r>
                            <w:r w:rsidR="0065063E" w:rsidRPr="00CF2D47">
                              <w:rPr>
                                <w:rFonts w:ascii="Arial" w:hAnsi="Arial"/>
                                <w:color w:val="5C330B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F2D47">
                              <w:rPr>
                                <w:rFonts w:ascii="Arial" w:hAnsi="Arial"/>
                                <w:color w:val="5C330B"/>
                                <w:sz w:val="20"/>
                                <w:szCs w:val="20"/>
                              </w:rPr>
                              <w:t>ages of two and four learn best through repetition.</w:t>
                            </w:r>
                            <w:r w:rsidR="0065063E" w:rsidRPr="00CF2D47">
                              <w:rPr>
                                <w:rFonts w:ascii="Arial" w:hAnsi="Arial"/>
                                <w:color w:val="5C330B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F2D47">
                              <w:rPr>
                                <w:rFonts w:ascii="Arial" w:hAnsi="Arial"/>
                                <w:color w:val="5C330B"/>
                                <w:sz w:val="20"/>
                                <w:szCs w:val="20"/>
                              </w:rPr>
                              <w:t xml:space="preserve">Because of this, </w:t>
                            </w:r>
                            <w:proofErr w:type="spellStart"/>
                            <w:r w:rsidRPr="00CF2D47">
                              <w:rPr>
                                <w:rFonts w:ascii="Arial" w:hAnsi="Arial"/>
                                <w:color w:val="5C330B"/>
                                <w:sz w:val="20"/>
                                <w:szCs w:val="20"/>
                              </w:rPr>
                              <w:t>TruBlessings</w:t>
                            </w:r>
                            <w:proofErr w:type="spellEnd"/>
                            <w:r w:rsidRPr="00CF2D47">
                              <w:rPr>
                                <w:rFonts w:ascii="Arial" w:hAnsi="Arial"/>
                                <w:color w:val="5C330B"/>
                                <w:sz w:val="20"/>
                                <w:szCs w:val="20"/>
                              </w:rPr>
                              <w:t xml:space="preserve"> will spend two</w:t>
                            </w:r>
                            <w:r w:rsidR="0065063E" w:rsidRPr="00CF2D47">
                              <w:rPr>
                                <w:rFonts w:ascii="Arial" w:hAnsi="Arial"/>
                                <w:color w:val="5C330B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F2D47">
                              <w:rPr>
                                <w:rFonts w:ascii="Arial" w:hAnsi="Arial"/>
                                <w:color w:val="5C330B"/>
                                <w:sz w:val="20"/>
                                <w:szCs w:val="20"/>
                              </w:rPr>
                              <w:t xml:space="preserve">weeks on the same part of </w:t>
                            </w:r>
                            <w:r w:rsidRPr="00CF2D47">
                              <w:rPr>
                                <w:rFonts w:ascii="Arial" w:hAnsi="Arial"/>
                                <w:b/>
                                <w:color w:val="5C330B"/>
                                <w:sz w:val="20"/>
                                <w:szCs w:val="20"/>
                              </w:rPr>
                              <w:t>The Big God Story</w:t>
                            </w:r>
                            <w:r w:rsidR="0065063E" w:rsidRPr="00CF2D47">
                              <w:rPr>
                                <w:rFonts w:ascii="Arial" w:hAnsi="Arial"/>
                                <w:color w:val="5C330B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F2D47">
                              <w:rPr>
                                <w:rFonts w:ascii="Arial" w:hAnsi="Arial"/>
                                <w:color w:val="5C330B"/>
                                <w:sz w:val="20"/>
                                <w:szCs w:val="20"/>
                              </w:rPr>
                              <w:t>and the</w:t>
                            </w:r>
                            <w:r w:rsidRPr="00CF2D47">
                              <w:rPr>
                                <w:rFonts w:ascii="Arial" w:hAnsi="Arial"/>
                                <w:b/>
                                <w:color w:val="5C330B"/>
                                <w:sz w:val="20"/>
                                <w:szCs w:val="20"/>
                              </w:rPr>
                              <w:t xml:space="preserve"> Ponder Point.</w:t>
                            </w:r>
                          </w:p>
                          <w:p w14:paraId="7D99874A" w14:textId="77777777" w:rsidR="00E10F99" w:rsidRPr="00CF2D47" w:rsidRDefault="00E10F99">
                            <w:pPr>
                              <w:pStyle w:val="Default"/>
                              <w:jc w:val="both"/>
                              <w:rPr>
                                <w:rFonts w:ascii="Arial" w:eastAsia="Arial" w:hAnsi="Arial" w:cs="Arial"/>
                                <w:color w:val="5C330B"/>
                                <w:sz w:val="20"/>
                                <w:szCs w:val="20"/>
                              </w:rPr>
                            </w:pPr>
                          </w:p>
                          <w:p w14:paraId="72CFB1F1" w14:textId="368E8BBD" w:rsidR="00EC31D0" w:rsidRPr="00CF2D47" w:rsidRDefault="00EC31D0" w:rsidP="00EC31D0">
                            <w:pPr>
                              <w:pStyle w:val="Default"/>
                              <w:jc w:val="both"/>
                              <w:rPr>
                                <w:rFonts w:ascii="Arial" w:hAnsi="Arial"/>
                                <w:b/>
                                <w:color w:val="5C330B"/>
                                <w:sz w:val="20"/>
                                <w:szCs w:val="20"/>
                              </w:rPr>
                            </w:pPr>
                            <w:r w:rsidRPr="00CF2D47">
                              <w:rPr>
                                <w:rFonts w:ascii="Arial" w:hAnsi="Arial"/>
                                <w:color w:val="5C330B"/>
                                <w:sz w:val="20"/>
                                <w:szCs w:val="20"/>
                              </w:rPr>
                              <w:t xml:space="preserve">Each week you will receive a new </w:t>
                            </w:r>
                            <w:r w:rsidRPr="00CF2D47">
                              <w:rPr>
                                <w:rFonts w:ascii="Arial" w:hAnsi="Arial"/>
                                <w:b/>
                                <w:color w:val="5C330B"/>
                                <w:sz w:val="20"/>
                                <w:szCs w:val="20"/>
                              </w:rPr>
                              <w:t>Blessing.</w:t>
                            </w:r>
                            <w:r w:rsidR="0065063E" w:rsidRPr="00CF2D47">
                              <w:rPr>
                                <w:rFonts w:ascii="Arial" w:hAnsi="Arial"/>
                                <w:b/>
                                <w:color w:val="5C330B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F2D47">
                              <w:rPr>
                                <w:rFonts w:ascii="Arial" w:hAnsi="Arial"/>
                                <w:color w:val="5C330B"/>
                                <w:sz w:val="20"/>
                                <w:szCs w:val="20"/>
                              </w:rPr>
                              <w:t>A blessing is a prayer of commission, a portion</w:t>
                            </w:r>
                            <w:r w:rsidR="0065063E" w:rsidRPr="00CF2D47">
                              <w:rPr>
                                <w:rFonts w:ascii="Arial" w:hAnsi="Arial"/>
                                <w:b/>
                                <w:color w:val="5C330B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F2D47">
                              <w:rPr>
                                <w:rFonts w:ascii="Arial" w:hAnsi="Arial"/>
                                <w:color w:val="5C330B"/>
                                <w:sz w:val="20"/>
                                <w:szCs w:val="20"/>
                              </w:rPr>
                              <w:t>of Scripture, or words of encouragement and</w:t>
                            </w:r>
                            <w:r w:rsidR="0065063E" w:rsidRPr="00CF2D47">
                              <w:rPr>
                                <w:rFonts w:ascii="Arial" w:hAnsi="Arial"/>
                                <w:b/>
                                <w:color w:val="5C330B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F2D47">
                              <w:rPr>
                                <w:rFonts w:ascii="Arial" w:hAnsi="Arial"/>
                                <w:color w:val="5C330B"/>
                                <w:sz w:val="20"/>
                                <w:szCs w:val="20"/>
                              </w:rPr>
                              <w:t>guidance. While giving the blessing, you may</w:t>
                            </w:r>
                            <w:r w:rsidR="0065063E" w:rsidRPr="00CF2D47">
                              <w:rPr>
                                <w:rFonts w:ascii="Arial" w:hAnsi="Arial"/>
                                <w:b/>
                                <w:color w:val="5C330B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F2D47">
                              <w:rPr>
                                <w:rFonts w:ascii="Arial" w:hAnsi="Arial"/>
                                <w:color w:val="5C330B"/>
                                <w:sz w:val="20"/>
                                <w:szCs w:val="20"/>
                              </w:rPr>
                              <w:t>desire to lay hands on your child as you speak the</w:t>
                            </w:r>
                            <w:r w:rsidR="0065063E" w:rsidRPr="00CF2D47">
                              <w:rPr>
                                <w:rFonts w:ascii="Arial" w:hAnsi="Arial"/>
                                <w:b/>
                                <w:color w:val="5C330B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F2D47">
                              <w:rPr>
                                <w:rFonts w:ascii="Arial" w:hAnsi="Arial"/>
                                <w:color w:val="5C330B"/>
                                <w:sz w:val="20"/>
                                <w:szCs w:val="20"/>
                              </w:rPr>
                              <w:t>Scripture or pray a prayer over him.</w:t>
                            </w:r>
                          </w:p>
                          <w:p w14:paraId="24EA58FF" w14:textId="77777777" w:rsidR="003A1847" w:rsidRPr="00CF2D47" w:rsidRDefault="003A1847">
                            <w:pPr>
                              <w:pStyle w:val="Default"/>
                              <w:jc w:val="both"/>
                              <w:rPr>
                                <w:rFonts w:ascii="Arial" w:hAnsi="Arial"/>
                                <w:b/>
                                <w:bCs/>
                                <w:color w:val="5C330B"/>
                                <w:sz w:val="20"/>
                                <w:szCs w:val="20"/>
                              </w:rPr>
                            </w:pPr>
                          </w:p>
                          <w:p w14:paraId="4D64FE96" w14:textId="77777777" w:rsidR="00E10F99" w:rsidRPr="00CF2D47" w:rsidRDefault="005A51F9">
                            <w:pPr>
                              <w:pStyle w:val="Default"/>
                              <w:jc w:val="both"/>
                              <w:rPr>
                                <w:rFonts w:ascii="Arial" w:hAnsi="Arial"/>
                                <w:color w:val="5C330B"/>
                                <w:sz w:val="20"/>
                                <w:szCs w:val="20"/>
                              </w:rPr>
                            </w:pPr>
                            <w:r w:rsidRPr="00CF2D47">
                              <w:rPr>
                                <w:rFonts w:ascii="Arial" w:hAnsi="Arial"/>
                                <w:b/>
                                <w:bCs/>
                                <w:color w:val="5C330B"/>
                                <w:sz w:val="20"/>
                                <w:szCs w:val="20"/>
                              </w:rPr>
                              <w:t>Hamilton the Hedgeho</w:t>
                            </w:r>
                            <w:r w:rsidR="001D2A46" w:rsidRPr="00CF2D47">
                              <w:rPr>
                                <w:rFonts w:ascii="Arial" w:hAnsi="Arial"/>
                                <w:b/>
                                <w:bCs/>
                                <w:color w:val="5C330B"/>
                                <w:sz w:val="20"/>
                                <w:szCs w:val="20"/>
                              </w:rPr>
                              <w:t xml:space="preserve">g </w:t>
                            </w:r>
                            <w:r w:rsidRPr="00CF2D47">
                              <w:rPr>
                                <w:rFonts w:ascii="Arial" w:hAnsi="Arial"/>
                                <w:color w:val="5C330B"/>
                                <w:sz w:val="20"/>
                                <w:szCs w:val="20"/>
                              </w:rPr>
                              <w:t xml:space="preserve">will play a role in your child’s experience in church each week—be sure to ask about him. He loves to </w:t>
                            </w:r>
                            <w:r w:rsidRPr="00A46F57">
                              <w:rPr>
                                <w:rFonts w:ascii="Arial" w:hAnsi="Arial"/>
                                <w:b/>
                                <w:bCs/>
                                <w:color w:val="941100"/>
                                <w:sz w:val="20"/>
                                <w:szCs w:val="20"/>
                              </w:rPr>
                              <w:t>Dig into God’</w:t>
                            </w:r>
                            <w:r w:rsidRPr="00A46F57">
                              <w:rPr>
                                <w:rFonts w:ascii="Arial" w:hAnsi="Arial"/>
                                <w:b/>
                                <w:bCs/>
                                <w:color w:val="941100"/>
                                <w:sz w:val="20"/>
                                <w:szCs w:val="20"/>
                                <w:lang w:val="de-DE"/>
                              </w:rPr>
                              <w:t>s Word.</w:t>
                            </w:r>
                            <w:r w:rsidRPr="00A46F57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F2D47">
                              <w:rPr>
                                <w:rFonts w:ascii="Arial" w:hAnsi="Arial"/>
                                <w:color w:val="5C330B"/>
                                <w:sz w:val="20"/>
                                <w:szCs w:val="20"/>
                              </w:rPr>
                              <w:t>The passage of Scripture provided will assist you as you reinforce the Ponder Point.</w:t>
                            </w:r>
                            <w:r w:rsidRPr="00A46F57">
                              <w:rPr>
                                <w:rFonts w:ascii="Arial" w:hAnsi="Arial"/>
                                <w:b/>
                                <w:bCs/>
                                <w:color w:val="941100"/>
                                <w:sz w:val="20"/>
                                <w:szCs w:val="20"/>
                              </w:rPr>
                              <w:t xml:space="preserve"> Did You Know?</w:t>
                            </w:r>
                            <w:r w:rsidRPr="00A46F57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F2D47">
                              <w:rPr>
                                <w:rFonts w:ascii="Arial" w:hAnsi="Arial"/>
                                <w:color w:val="5C330B"/>
                                <w:sz w:val="20"/>
                                <w:szCs w:val="20"/>
                              </w:rPr>
                              <w:t xml:space="preserve">has fun facts about this part of The Big God Story for you to share with your child. And </w:t>
                            </w:r>
                            <w:r w:rsidRPr="00A46F57">
                              <w:rPr>
                                <w:rFonts w:ascii="Arial" w:hAnsi="Arial"/>
                                <w:b/>
                                <w:bCs/>
                                <w:color w:val="941100"/>
                                <w:sz w:val="20"/>
                                <w:szCs w:val="20"/>
                                <w:lang w:val="nl-NL"/>
                              </w:rPr>
                              <w:t>Tot Talk</w:t>
                            </w:r>
                            <w:r w:rsidRPr="00A46F57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F2D47">
                              <w:rPr>
                                <w:rFonts w:ascii="Arial" w:hAnsi="Arial"/>
                                <w:color w:val="5C330B"/>
                                <w:sz w:val="20"/>
                                <w:szCs w:val="20"/>
                              </w:rPr>
                              <w:t xml:space="preserve">is simply a conversation starter to assist you as you spiritually parent. </w:t>
                            </w:r>
                          </w:p>
                          <w:p w14:paraId="36879310" w14:textId="77777777" w:rsidR="003A1847" w:rsidRPr="00A46F57" w:rsidRDefault="003A1847">
                            <w:pPr>
                              <w:pStyle w:val="Default"/>
                              <w:jc w:val="both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0" style="position:absolute;margin-left:19.2pt;margin-top:36.15pt;width:209.65pt;height:508.1pt;z-index:25166131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" mv:complextextbox="1" filled="f" stroked="f" strokeweight="1pt">
                <v:stroke miterlimit="4"/>
                <v:textbox inset="4pt,4pt,4pt,4pt">
                  <w:txbxContent>
                    <w:p w14:paraId="33E9E583" w14:textId="77777777" w:rsidR="007B4D81" w:rsidRPr="00CF2D47" w:rsidRDefault="007B4D81" w:rsidP="007B4D81">
                      <w:pPr>
                        <w:pStyle w:val="Default"/>
                        <w:spacing w:line="288" w:lineRule="auto"/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5C330B"/>
                          <w:sz w:val="24"/>
                          <w:szCs w:val="24"/>
                        </w:rPr>
                      </w:pPr>
                      <w:r w:rsidRPr="00CF2D47"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5C330B"/>
                          <w:sz w:val="24"/>
                          <w:szCs w:val="24"/>
                        </w:rPr>
                        <w:t>God has given parents the</w:t>
                      </w:r>
                    </w:p>
                    <w:p w14:paraId="2F16A876" w14:textId="77777777" w:rsidR="007B4D81" w:rsidRPr="00CF2D47" w:rsidRDefault="007B4D81" w:rsidP="007B4D81">
                      <w:pPr>
                        <w:pStyle w:val="Default"/>
                        <w:spacing w:line="288" w:lineRule="auto"/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5C330B"/>
                          <w:sz w:val="24"/>
                          <w:szCs w:val="24"/>
                        </w:rPr>
                      </w:pPr>
                      <w:r w:rsidRPr="00CF2D47"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5C330B"/>
                          <w:sz w:val="24"/>
                          <w:szCs w:val="24"/>
                        </w:rPr>
                        <w:t>privilege of being the primary</w:t>
                      </w:r>
                    </w:p>
                    <w:p w14:paraId="1349707D" w14:textId="77777777" w:rsidR="007B4D81" w:rsidRPr="00CF2D47" w:rsidRDefault="007B4D81" w:rsidP="007B4D81">
                      <w:pPr>
                        <w:pStyle w:val="Default"/>
                        <w:spacing w:line="288" w:lineRule="auto"/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5C330B"/>
                          <w:sz w:val="24"/>
                          <w:szCs w:val="24"/>
                        </w:rPr>
                      </w:pPr>
                      <w:proofErr w:type="gramStart"/>
                      <w:r w:rsidRPr="00CF2D47"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5C330B"/>
                          <w:sz w:val="24"/>
                          <w:szCs w:val="24"/>
                        </w:rPr>
                        <w:t>spiritual</w:t>
                      </w:r>
                      <w:proofErr w:type="gramEnd"/>
                      <w:r w:rsidRPr="00CF2D47"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5C330B"/>
                          <w:sz w:val="24"/>
                          <w:szCs w:val="24"/>
                        </w:rPr>
                        <w:t xml:space="preserve"> nurturers of their</w:t>
                      </w:r>
                    </w:p>
                    <w:p w14:paraId="036D390A" w14:textId="77777777" w:rsidR="007B4D81" w:rsidRPr="00CF2D47" w:rsidRDefault="007B4D81" w:rsidP="007B4D81">
                      <w:pPr>
                        <w:pStyle w:val="Default"/>
                        <w:spacing w:line="288" w:lineRule="auto"/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5C330B"/>
                          <w:sz w:val="24"/>
                          <w:szCs w:val="24"/>
                        </w:rPr>
                      </w:pPr>
                      <w:r w:rsidRPr="00CF2D47"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5C330B"/>
                          <w:sz w:val="24"/>
                          <w:szCs w:val="24"/>
                        </w:rPr>
                        <w:t>children’s faith.</w:t>
                      </w:r>
                    </w:p>
                    <w:p w14:paraId="1031EF01" w14:textId="77777777" w:rsidR="00E10F99" w:rsidRPr="00CF2D47" w:rsidRDefault="00E10F99">
                      <w:pPr>
                        <w:pStyle w:val="Default"/>
                        <w:spacing w:line="288" w:lineRule="auto"/>
                        <w:rPr>
                          <w:rFonts w:ascii="Arial" w:eastAsia="Arial" w:hAnsi="Arial" w:cs="Arial"/>
                          <w:color w:val="5C330B"/>
                          <w:sz w:val="18"/>
                          <w:szCs w:val="18"/>
                        </w:rPr>
                      </w:pPr>
                    </w:p>
                    <w:p w14:paraId="15681001" w14:textId="1F5377DA" w:rsidR="007B4D81" w:rsidRPr="00CF2D47" w:rsidRDefault="007B4D81" w:rsidP="007B4D81">
                      <w:pPr>
                        <w:pStyle w:val="Default"/>
                        <w:jc w:val="both"/>
                        <w:rPr>
                          <w:rFonts w:ascii="Arial" w:hAnsi="Arial"/>
                          <w:color w:val="5C330B"/>
                          <w:sz w:val="20"/>
                          <w:szCs w:val="20"/>
                        </w:rPr>
                      </w:pPr>
                      <w:r w:rsidRPr="00CF2D47">
                        <w:rPr>
                          <w:rFonts w:ascii="Arial" w:hAnsi="Arial"/>
                          <w:color w:val="5C330B"/>
                          <w:sz w:val="20"/>
                          <w:szCs w:val="20"/>
                        </w:rPr>
                        <w:t>The At Home Weekly is designed to reinforce</w:t>
                      </w:r>
                      <w:r w:rsidR="0065063E" w:rsidRPr="00CF2D47">
                        <w:rPr>
                          <w:rFonts w:ascii="Arial" w:hAnsi="Arial"/>
                          <w:color w:val="5C330B"/>
                          <w:sz w:val="20"/>
                          <w:szCs w:val="20"/>
                        </w:rPr>
                        <w:t xml:space="preserve"> </w:t>
                      </w:r>
                      <w:r w:rsidRPr="00CF2D47">
                        <w:rPr>
                          <w:rFonts w:ascii="Arial" w:hAnsi="Arial"/>
                          <w:color w:val="5C330B"/>
                          <w:sz w:val="20"/>
                          <w:szCs w:val="20"/>
                        </w:rPr>
                        <w:t xml:space="preserve">that truth by </w:t>
                      </w:r>
                      <w:r w:rsidR="00343751">
                        <w:rPr>
                          <w:rFonts w:ascii="Arial" w:hAnsi="Arial"/>
                          <w:color w:val="5C330B"/>
                          <w:sz w:val="20"/>
                          <w:szCs w:val="20"/>
                        </w:rPr>
                        <w:t>encouraging</w:t>
                      </w:r>
                      <w:r w:rsidRPr="00CF2D47">
                        <w:rPr>
                          <w:rFonts w:ascii="Arial" w:hAnsi="Arial"/>
                          <w:color w:val="5C330B"/>
                          <w:sz w:val="20"/>
                          <w:szCs w:val="20"/>
                        </w:rPr>
                        <w:t xml:space="preserve"> your family to have time</w:t>
                      </w:r>
                      <w:r w:rsidR="0065063E" w:rsidRPr="00CF2D47">
                        <w:rPr>
                          <w:rFonts w:ascii="Arial" w:hAnsi="Arial"/>
                          <w:color w:val="5C330B"/>
                          <w:sz w:val="20"/>
                          <w:szCs w:val="20"/>
                        </w:rPr>
                        <w:t xml:space="preserve"> </w:t>
                      </w:r>
                      <w:r w:rsidRPr="00CF2D47">
                        <w:rPr>
                          <w:rFonts w:ascii="Arial" w:hAnsi="Arial"/>
                          <w:color w:val="5C330B"/>
                          <w:sz w:val="20"/>
                          <w:szCs w:val="20"/>
                        </w:rPr>
                        <w:t xml:space="preserve">in God’s Word </w:t>
                      </w:r>
                      <w:r w:rsidRPr="00CF2D47">
                        <w:rPr>
                          <w:rFonts w:ascii="Arial" w:hAnsi="Arial"/>
                          <w:b/>
                          <w:color w:val="5C330B"/>
                          <w:sz w:val="20"/>
                          <w:szCs w:val="20"/>
                        </w:rPr>
                        <w:t>before your child attends</w:t>
                      </w:r>
                      <w:r w:rsidR="0065063E" w:rsidRPr="00CF2D47">
                        <w:rPr>
                          <w:rFonts w:ascii="Arial" w:hAnsi="Arial"/>
                          <w:color w:val="5C330B"/>
                          <w:sz w:val="20"/>
                          <w:szCs w:val="20"/>
                        </w:rPr>
                        <w:t xml:space="preserve"> </w:t>
                      </w:r>
                      <w:r w:rsidRPr="00CF2D47">
                        <w:rPr>
                          <w:rFonts w:ascii="Arial" w:hAnsi="Arial"/>
                          <w:b/>
                          <w:color w:val="5C330B"/>
                          <w:sz w:val="20"/>
                          <w:szCs w:val="20"/>
                        </w:rPr>
                        <w:t>church each week</w:t>
                      </w:r>
                      <w:r w:rsidRPr="00CF2D47">
                        <w:rPr>
                          <w:rFonts w:ascii="Arial" w:hAnsi="Arial"/>
                          <w:color w:val="5C330B"/>
                          <w:sz w:val="20"/>
                          <w:szCs w:val="20"/>
                        </w:rPr>
                        <w:t>. It will provide you with</w:t>
                      </w:r>
                      <w:r w:rsidR="0065063E" w:rsidRPr="00CF2D47">
                        <w:rPr>
                          <w:rFonts w:ascii="Arial" w:hAnsi="Arial"/>
                          <w:color w:val="5C330B"/>
                          <w:sz w:val="20"/>
                          <w:szCs w:val="20"/>
                        </w:rPr>
                        <w:t xml:space="preserve"> </w:t>
                      </w:r>
                      <w:r w:rsidRPr="00CF2D47">
                        <w:rPr>
                          <w:rFonts w:ascii="Arial" w:hAnsi="Arial"/>
                          <w:color w:val="5C330B"/>
                          <w:sz w:val="20"/>
                          <w:szCs w:val="20"/>
                        </w:rPr>
                        <w:t>ways to introduce The Big God Story and have</w:t>
                      </w:r>
                      <w:r w:rsidR="0065063E" w:rsidRPr="00CF2D47">
                        <w:rPr>
                          <w:rFonts w:ascii="Arial" w:hAnsi="Arial"/>
                          <w:color w:val="5C330B"/>
                          <w:sz w:val="20"/>
                          <w:szCs w:val="20"/>
                        </w:rPr>
                        <w:t xml:space="preserve"> </w:t>
                      </w:r>
                      <w:r w:rsidRPr="00CF2D47">
                        <w:rPr>
                          <w:rFonts w:ascii="Arial" w:hAnsi="Arial"/>
                          <w:color w:val="5C330B"/>
                          <w:sz w:val="20"/>
                          <w:szCs w:val="20"/>
                        </w:rPr>
                        <w:t>age-appropriate conversations with your little</w:t>
                      </w:r>
                      <w:r w:rsidR="0065063E" w:rsidRPr="00CF2D47">
                        <w:rPr>
                          <w:rFonts w:ascii="Arial" w:hAnsi="Arial"/>
                          <w:color w:val="5C330B"/>
                          <w:sz w:val="20"/>
                          <w:szCs w:val="20"/>
                        </w:rPr>
                        <w:t xml:space="preserve"> </w:t>
                      </w:r>
                      <w:r w:rsidRPr="00CF2D47">
                        <w:rPr>
                          <w:rFonts w:ascii="Arial" w:hAnsi="Arial"/>
                          <w:color w:val="5C330B"/>
                          <w:sz w:val="20"/>
                          <w:szCs w:val="20"/>
                        </w:rPr>
                        <w:t>one as you prepare her for what she will b</w:t>
                      </w:r>
                      <w:r w:rsidR="0065063E" w:rsidRPr="00CF2D47">
                        <w:rPr>
                          <w:rFonts w:ascii="Arial" w:hAnsi="Arial"/>
                          <w:color w:val="5C330B"/>
                          <w:sz w:val="20"/>
                          <w:szCs w:val="20"/>
                        </w:rPr>
                        <w:t xml:space="preserve">e </w:t>
                      </w:r>
                      <w:r w:rsidRPr="00CF2D47">
                        <w:rPr>
                          <w:rFonts w:ascii="Arial" w:hAnsi="Arial"/>
                          <w:color w:val="5C330B"/>
                          <w:sz w:val="20"/>
                          <w:szCs w:val="20"/>
                        </w:rPr>
                        <w:t>experiencing in church for the next four weeks.</w:t>
                      </w:r>
                    </w:p>
                    <w:p w14:paraId="543AA677" w14:textId="77777777" w:rsidR="00E10F99" w:rsidRPr="00A46F57" w:rsidRDefault="00E10F99">
                      <w:pPr>
                        <w:pStyle w:val="Default"/>
                        <w:jc w:val="both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</w:p>
                    <w:p w14:paraId="398D5242" w14:textId="702CF1F9" w:rsidR="007B4D81" w:rsidRPr="00CF2D47" w:rsidRDefault="007B4D81" w:rsidP="007B4D81">
                      <w:pPr>
                        <w:pStyle w:val="Default"/>
                        <w:jc w:val="both"/>
                        <w:rPr>
                          <w:rFonts w:ascii="Arial" w:hAnsi="Arial"/>
                          <w:color w:val="5C330B"/>
                          <w:sz w:val="20"/>
                          <w:szCs w:val="20"/>
                        </w:rPr>
                      </w:pPr>
                      <w:r w:rsidRPr="00CF2D47">
                        <w:rPr>
                          <w:rFonts w:ascii="Arial" w:hAnsi="Arial"/>
                          <w:color w:val="5C330B"/>
                          <w:sz w:val="20"/>
                          <w:szCs w:val="20"/>
                        </w:rPr>
                        <w:t>Research has shown that children between the</w:t>
                      </w:r>
                      <w:r w:rsidR="0065063E" w:rsidRPr="00CF2D47">
                        <w:rPr>
                          <w:rFonts w:ascii="Arial" w:hAnsi="Arial"/>
                          <w:color w:val="5C330B"/>
                          <w:sz w:val="20"/>
                          <w:szCs w:val="20"/>
                        </w:rPr>
                        <w:t xml:space="preserve"> </w:t>
                      </w:r>
                      <w:r w:rsidRPr="00CF2D47">
                        <w:rPr>
                          <w:rFonts w:ascii="Arial" w:hAnsi="Arial"/>
                          <w:color w:val="5C330B"/>
                          <w:sz w:val="20"/>
                          <w:szCs w:val="20"/>
                        </w:rPr>
                        <w:t>ages of two and four learn best through repetition.</w:t>
                      </w:r>
                      <w:r w:rsidR="0065063E" w:rsidRPr="00CF2D47">
                        <w:rPr>
                          <w:rFonts w:ascii="Arial" w:hAnsi="Arial"/>
                          <w:color w:val="5C330B"/>
                          <w:sz w:val="20"/>
                          <w:szCs w:val="20"/>
                        </w:rPr>
                        <w:t xml:space="preserve"> </w:t>
                      </w:r>
                      <w:r w:rsidRPr="00CF2D47">
                        <w:rPr>
                          <w:rFonts w:ascii="Arial" w:hAnsi="Arial"/>
                          <w:color w:val="5C330B"/>
                          <w:sz w:val="20"/>
                          <w:szCs w:val="20"/>
                        </w:rPr>
                        <w:t xml:space="preserve">Because of this, </w:t>
                      </w:r>
                      <w:proofErr w:type="spellStart"/>
                      <w:r w:rsidRPr="00CF2D47">
                        <w:rPr>
                          <w:rFonts w:ascii="Arial" w:hAnsi="Arial"/>
                          <w:color w:val="5C330B"/>
                          <w:sz w:val="20"/>
                          <w:szCs w:val="20"/>
                        </w:rPr>
                        <w:t>TruBlessings</w:t>
                      </w:r>
                      <w:proofErr w:type="spellEnd"/>
                      <w:r w:rsidRPr="00CF2D47">
                        <w:rPr>
                          <w:rFonts w:ascii="Arial" w:hAnsi="Arial"/>
                          <w:color w:val="5C330B"/>
                          <w:sz w:val="20"/>
                          <w:szCs w:val="20"/>
                        </w:rPr>
                        <w:t xml:space="preserve"> will spend two</w:t>
                      </w:r>
                      <w:r w:rsidR="0065063E" w:rsidRPr="00CF2D47">
                        <w:rPr>
                          <w:rFonts w:ascii="Arial" w:hAnsi="Arial"/>
                          <w:color w:val="5C330B"/>
                          <w:sz w:val="20"/>
                          <w:szCs w:val="20"/>
                        </w:rPr>
                        <w:t xml:space="preserve"> </w:t>
                      </w:r>
                      <w:r w:rsidRPr="00CF2D47">
                        <w:rPr>
                          <w:rFonts w:ascii="Arial" w:hAnsi="Arial"/>
                          <w:color w:val="5C330B"/>
                          <w:sz w:val="20"/>
                          <w:szCs w:val="20"/>
                        </w:rPr>
                        <w:t xml:space="preserve">weeks on the same part of </w:t>
                      </w:r>
                      <w:r w:rsidRPr="00CF2D47">
                        <w:rPr>
                          <w:rFonts w:ascii="Arial" w:hAnsi="Arial"/>
                          <w:b/>
                          <w:color w:val="5C330B"/>
                          <w:sz w:val="20"/>
                          <w:szCs w:val="20"/>
                        </w:rPr>
                        <w:t>The Big God Story</w:t>
                      </w:r>
                      <w:r w:rsidR="0065063E" w:rsidRPr="00CF2D47">
                        <w:rPr>
                          <w:rFonts w:ascii="Arial" w:hAnsi="Arial"/>
                          <w:color w:val="5C330B"/>
                          <w:sz w:val="20"/>
                          <w:szCs w:val="20"/>
                        </w:rPr>
                        <w:t xml:space="preserve"> </w:t>
                      </w:r>
                      <w:r w:rsidRPr="00CF2D47">
                        <w:rPr>
                          <w:rFonts w:ascii="Arial" w:hAnsi="Arial"/>
                          <w:color w:val="5C330B"/>
                          <w:sz w:val="20"/>
                          <w:szCs w:val="20"/>
                        </w:rPr>
                        <w:t>and the</w:t>
                      </w:r>
                      <w:r w:rsidRPr="00CF2D47">
                        <w:rPr>
                          <w:rFonts w:ascii="Arial" w:hAnsi="Arial"/>
                          <w:b/>
                          <w:color w:val="5C330B"/>
                          <w:sz w:val="20"/>
                          <w:szCs w:val="20"/>
                        </w:rPr>
                        <w:t xml:space="preserve"> Ponder Point.</w:t>
                      </w:r>
                    </w:p>
                    <w:p w14:paraId="7D99874A" w14:textId="77777777" w:rsidR="00E10F99" w:rsidRPr="00CF2D47" w:rsidRDefault="00E10F99">
                      <w:pPr>
                        <w:pStyle w:val="Default"/>
                        <w:jc w:val="both"/>
                        <w:rPr>
                          <w:rFonts w:ascii="Arial" w:eastAsia="Arial" w:hAnsi="Arial" w:cs="Arial"/>
                          <w:color w:val="5C330B"/>
                          <w:sz w:val="20"/>
                          <w:szCs w:val="20"/>
                        </w:rPr>
                      </w:pPr>
                    </w:p>
                    <w:p w14:paraId="72CFB1F1" w14:textId="368E8BBD" w:rsidR="00EC31D0" w:rsidRPr="00CF2D47" w:rsidRDefault="00EC31D0" w:rsidP="00EC31D0">
                      <w:pPr>
                        <w:pStyle w:val="Default"/>
                        <w:jc w:val="both"/>
                        <w:rPr>
                          <w:rFonts w:ascii="Arial" w:hAnsi="Arial"/>
                          <w:b/>
                          <w:color w:val="5C330B"/>
                          <w:sz w:val="20"/>
                          <w:szCs w:val="20"/>
                        </w:rPr>
                      </w:pPr>
                      <w:r w:rsidRPr="00CF2D47">
                        <w:rPr>
                          <w:rFonts w:ascii="Arial" w:hAnsi="Arial"/>
                          <w:color w:val="5C330B"/>
                          <w:sz w:val="20"/>
                          <w:szCs w:val="20"/>
                        </w:rPr>
                        <w:t xml:space="preserve">Each week you will receive a new </w:t>
                      </w:r>
                      <w:r w:rsidRPr="00CF2D47">
                        <w:rPr>
                          <w:rFonts w:ascii="Arial" w:hAnsi="Arial"/>
                          <w:b/>
                          <w:color w:val="5C330B"/>
                          <w:sz w:val="20"/>
                          <w:szCs w:val="20"/>
                        </w:rPr>
                        <w:t>Blessing.</w:t>
                      </w:r>
                      <w:r w:rsidR="0065063E" w:rsidRPr="00CF2D47">
                        <w:rPr>
                          <w:rFonts w:ascii="Arial" w:hAnsi="Arial"/>
                          <w:b/>
                          <w:color w:val="5C330B"/>
                          <w:sz w:val="20"/>
                          <w:szCs w:val="20"/>
                        </w:rPr>
                        <w:t xml:space="preserve"> </w:t>
                      </w:r>
                      <w:r w:rsidRPr="00CF2D47">
                        <w:rPr>
                          <w:rFonts w:ascii="Arial" w:hAnsi="Arial"/>
                          <w:color w:val="5C330B"/>
                          <w:sz w:val="20"/>
                          <w:szCs w:val="20"/>
                        </w:rPr>
                        <w:t>A blessing is a prayer of commission, a portion</w:t>
                      </w:r>
                      <w:r w:rsidR="0065063E" w:rsidRPr="00CF2D47">
                        <w:rPr>
                          <w:rFonts w:ascii="Arial" w:hAnsi="Arial"/>
                          <w:b/>
                          <w:color w:val="5C330B"/>
                          <w:sz w:val="20"/>
                          <w:szCs w:val="20"/>
                        </w:rPr>
                        <w:t xml:space="preserve"> </w:t>
                      </w:r>
                      <w:r w:rsidRPr="00CF2D47">
                        <w:rPr>
                          <w:rFonts w:ascii="Arial" w:hAnsi="Arial"/>
                          <w:color w:val="5C330B"/>
                          <w:sz w:val="20"/>
                          <w:szCs w:val="20"/>
                        </w:rPr>
                        <w:t>of Scripture, or words of encouragement and</w:t>
                      </w:r>
                      <w:r w:rsidR="0065063E" w:rsidRPr="00CF2D47">
                        <w:rPr>
                          <w:rFonts w:ascii="Arial" w:hAnsi="Arial"/>
                          <w:b/>
                          <w:color w:val="5C330B"/>
                          <w:sz w:val="20"/>
                          <w:szCs w:val="20"/>
                        </w:rPr>
                        <w:t xml:space="preserve"> </w:t>
                      </w:r>
                      <w:r w:rsidRPr="00CF2D47">
                        <w:rPr>
                          <w:rFonts w:ascii="Arial" w:hAnsi="Arial"/>
                          <w:color w:val="5C330B"/>
                          <w:sz w:val="20"/>
                          <w:szCs w:val="20"/>
                        </w:rPr>
                        <w:t>guidance. While giving the blessing, you may</w:t>
                      </w:r>
                      <w:r w:rsidR="0065063E" w:rsidRPr="00CF2D47">
                        <w:rPr>
                          <w:rFonts w:ascii="Arial" w:hAnsi="Arial"/>
                          <w:b/>
                          <w:color w:val="5C330B"/>
                          <w:sz w:val="20"/>
                          <w:szCs w:val="20"/>
                        </w:rPr>
                        <w:t xml:space="preserve"> </w:t>
                      </w:r>
                      <w:r w:rsidRPr="00CF2D47">
                        <w:rPr>
                          <w:rFonts w:ascii="Arial" w:hAnsi="Arial"/>
                          <w:color w:val="5C330B"/>
                          <w:sz w:val="20"/>
                          <w:szCs w:val="20"/>
                        </w:rPr>
                        <w:t>desire to lay hands on your child as you speak the</w:t>
                      </w:r>
                      <w:r w:rsidR="0065063E" w:rsidRPr="00CF2D47">
                        <w:rPr>
                          <w:rFonts w:ascii="Arial" w:hAnsi="Arial"/>
                          <w:b/>
                          <w:color w:val="5C330B"/>
                          <w:sz w:val="20"/>
                          <w:szCs w:val="20"/>
                        </w:rPr>
                        <w:t xml:space="preserve"> </w:t>
                      </w:r>
                      <w:r w:rsidRPr="00CF2D47">
                        <w:rPr>
                          <w:rFonts w:ascii="Arial" w:hAnsi="Arial"/>
                          <w:color w:val="5C330B"/>
                          <w:sz w:val="20"/>
                          <w:szCs w:val="20"/>
                        </w:rPr>
                        <w:t>Scripture or pray a prayer over him.</w:t>
                      </w:r>
                    </w:p>
                    <w:p w14:paraId="24EA58FF" w14:textId="77777777" w:rsidR="003A1847" w:rsidRPr="00CF2D47" w:rsidRDefault="003A1847">
                      <w:pPr>
                        <w:pStyle w:val="Default"/>
                        <w:jc w:val="both"/>
                        <w:rPr>
                          <w:rFonts w:ascii="Arial" w:hAnsi="Arial"/>
                          <w:b/>
                          <w:bCs/>
                          <w:color w:val="5C330B"/>
                          <w:sz w:val="20"/>
                          <w:szCs w:val="20"/>
                        </w:rPr>
                      </w:pPr>
                    </w:p>
                    <w:p w14:paraId="4D64FE96" w14:textId="77777777" w:rsidR="00E10F99" w:rsidRPr="00CF2D47" w:rsidRDefault="005A51F9">
                      <w:pPr>
                        <w:pStyle w:val="Default"/>
                        <w:jc w:val="both"/>
                        <w:rPr>
                          <w:rFonts w:ascii="Arial" w:hAnsi="Arial"/>
                          <w:color w:val="5C330B"/>
                          <w:sz w:val="20"/>
                          <w:szCs w:val="20"/>
                        </w:rPr>
                      </w:pPr>
                      <w:r w:rsidRPr="00CF2D47">
                        <w:rPr>
                          <w:rFonts w:ascii="Arial" w:hAnsi="Arial"/>
                          <w:b/>
                          <w:bCs/>
                          <w:color w:val="5C330B"/>
                          <w:sz w:val="20"/>
                          <w:szCs w:val="20"/>
                        </w:rPr>
                        <w:t>Hamilton the Hedgeho</w:t>
                      </w:r>
                      <w:r w:rsidR="001D2A46" w:rsidRPr="00CF2D47">
                        <w:rPr>
                          <w:rFonts w:ascii="Arial" w:hAnsi="Arial"/>
                          <w:b/>
                          <w:bCs/>
                          <w:color w:val="5C330B"/>
                          <w:sz w:val="20"/>
                          <w:szCs w:val="20"/>
                        </w:rPr>
                        <w:t xml:space="preserve">g </w:t>
                      </w:r>
                      <w:r w:rsidRPr="00CF2D47">
                        <w:rPr>
                          <w:rFonts w:ascii="Arial" w:hAnsi="Arial"/>
                          <w:color w:val="5C330B"/>
                          <w:sz w:val="20"/>
                          <w:szCs w:val="20"/>
                        </w:rPr>
                        <w:t xml:space="preserve">will play a role in your child’s experience in church each week—be sure to ask about him. He loves to </w:t>
                      </w:r>
                      <w:r w:rsidRPr="00A46F57">
                        <w:rPr>
                          <w:rFonts w:ascii="Arial" w:hAnsi="Arial"/>
                          <w:b/>
                          <w:bCs/>
                          <w:color w:val="941100"/>
                          <w:sz w:val="20"/>
                          <w:szCs w:val="20"/>
                        </w:rPr>
                        <w:t>Dig into God’</w:t>
                      </w:r>
                      <w:r w:rsidRPr="00A46F57">
                        <w:rPr>
                          <w:rFonts w:ascii="Arial" w:hAnsi="Arial"/>
                          <w:b/>
                          <w:bCs/>
                          <w:color w:val="941100"/>
                          <w:sz w:val="20"/>
                          <w:szCs w:val="20"/>
                          <w:lang w:val="de-DE"/>
                        </w:rPr>
                        <w:t>s Word.</w:t>
                      </w:r>
                      <w:r w:rsidRPr="00A46F57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</w:t>
                      </w:r>
                      <w:r w:rsidRPr="00CF2D47">
                        <w:rPr>
                          <w:rFonts w:ascii="Arial" w:hAnsi="Arial"/>
                          <w:color w:val="5C330B"/>
                          <w:sz w:val="20"/>
                          <w:szCs w:val="20"/>
                        </w:rPr>
                        <w:t>The passage of Scripture provided will assist you as you reinforce the Ponder Point.</w:t>
                      </w:r>
                      <w:r w:rsidRPr="00A46F57">
                        <w:rPr>
                          <w:rFonts w:ascii="Arial" w:hAnsi="Arial"/>
                          <w:b/>
                          <w:bCs/>
                          <w:color w:val="941100"/>
                          <w:sz w:val="20"/>
                          <w:szCs w:val="20"/>
                        </w:rPr>
                        <w:t xml:space="preserve"> Did You Know?</w:t>
                      </w:r>
                      <w:r w:rsidRPr="00A46F57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</w:t>
                      </w:r>
                      <w:r w:rsidRPr="00CF2D47">
                        <w:rPr>
                          <w:rFonts w:ascii="Arial" w:hAnsi="Arial"/>
                          <w:color w:val="5C330B"/>
                          <w:sz w:val="20"/>
                          <w:szCs w:val="20"/>
                        </w:rPr>
                        <w:t xml:space="preserve">has fun facts about this part of The Big God Story for you to share with your child. And </w:t>
                      </w:r>
                      <w:r w:rsidRPr="00A46F57">
                        <w:rPr>
                          <w:rFonts w:ascii="Arial" w:hAnsi="Arial"/>
                          <w:b/>
                          <w:bCs/>
                          <w:color w:val="941100"/>
                          <w:sz w:val="20"/>
                          <w:szCs w:val="20"/>
                          <w:lang w:val="nl-NL"/>
                        </w:rPr>
                        <w:t>Tot Talk</w:t>
                      </w:r>
                      <w:r w:rsidRPr="00A46F57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</w:t>
                      </w:r>
                      <w:r w:rsidRPr="00CF2D47">
                        <w:rPr>
                          <w:rFonts w:ascii="Arial" w:hAnsi="Arial"/>
                          <w:color w:val="5C330B"/>
                          <w:sz w:val="20"/>
                          <w:szCs w:val="20"/>
                        </w:rPr>
                        <w:t xml:space="preserve">is simply a conversation starter to assist you as you spiritually parent. </w:t>
                      </w:r>
                    </w:p>
                    <w:p w14:paraId="36879310" w14:textId="77777777" w:rsidR="003A1847" w:rsidRPr="00A46F57" w:rsidRDefault="003A1847">
                      <w:pPr>
                        <w:pStyle w:val="Default"/>
                        <w:jc w:val="both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7756CE">
        <w:rPr>
          <w:noProof/>
        </w:rPr>
        <mc:AlternateContent>
          <mc:Choice Requires="wps">
            <w:drawing>
              <wp:anchor distT="152400" distB="152400" distL="152400" distR="152400" simplePos="0" relativeHeight="251670528" behindDoc="0" locked="0" layoutInCell="1" allowOverlap="1" wp14:anchorId="397684D3" wp14:editId="12D27004">
                <wp:simplePos x="0" y="0"/>
                <wp:positionH relativeFrom="page">
                  <wp:posOffset>6824980</wp:posOffset>
                </wp:positionH>
                <wp:positionV relativeFrom="page">
                  <wp:posOffset>6833235</wp:posOffset>
                </wp:positionV>
                <wp:extent cx="2945130" cy="723265"/>
                <wp:effectExtent l="0" t="0" r="127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5130" cy="72326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8FA5B38" w14:textId="77777777" w:rsidR="00BC3852" w:rsidRPr="00BC3852" w:rsidRDefault="00BC3852" w:rsidP="00BC3852">
                            <w:pPr>
                              <w:pStyle w:val="Default"/>
                              <w:spacing w:line="288" w:lineRule="auto"/>
                              <w:jc w:val="right"/>
                              <w:rPr>
                                <w:rFonts w:ascii="Arial" w:hAnsi="Arial"/>
                                <w:color w:val="D9EBC7"/>
                                <w:sz w:val="18"/>
                                <w:szCs w:val="18"/>
                              </w:rPr>
                            </w:pPr>
                            <w:r w:rsidRPr="00BC3852">
                              <w:rPr>
                                <w:rFonts w:ascii="Arial" w:hAnsi="Arial"/>
                                <w:color w:val="D9EBC7"/>
                                <w:sz w:val="18"/>
                                <w:szCs w:val="18"/>
                              </w:rPr>
                              <w:t>Remind your child that he can know and follow</w:t>
                            </w:r>
                          </w:p>
                          <w:p w14:paraId="478A4398" w14:textId="77777777" w:rsidR="00BC3852" w:rsidRPr="00BC3852" w:rsidRDefault="00BC3852" w:rsidP="00BC3852">
                            <w:pPr>
                              <w:pStyle w:val="Default"/>
                              <w:spacing w:line="288" w:lineRule="auto"/>
                              <w:jc w:val="right"/>
                              <w:rPr>
                                <w:rFonts w:ascii="Arial" w:hAnsi="Arial"/>
                                <w:color w:val="D9EBC7"/>
                                <w:sz w:val="18"/>
                                <w:szCs w:val="18"/>
                              </w:rPr>
                            </w:pPr>
                            <w:r w:rsidRPr="00BC3852">
                              <w:rPr>
                                <w:rFonts w:ascii="Arial" w:hAnsi="Arial"/>
                                <w:color w:val="D9EBC7"/>
                                <w:sz w:val="18"/>
                                <w:szCs w:val="18"/>
                              </w:rPr>
                              <w:t>Jesus. Discuss the ways together—loving others,</w:t>
                            </w:r>
                          </w:p>
                          <w:p w14:paraId="1E4FE64D" w14:textId="77777777" w:rsidR="00BC3852" w:rsidRPr="00BC3852" w:rsidRDefault="00BC3852" w:rsidP="00BC3852">
                            <w:pPr>
                              <w:pStyle w:val="Default"/>
                              <w:spacing w:line="288" w:lineRule="auto"/>
                              <w:jc w:val="right"/>
                              <w:rPr>
                                <w:rFonts w:ascii="Arial" w:hAnsi="Arial"/>
                                <w:color w:val="D9EBC7"/>
                                <w:sz w:val="18"/>
                                <w:szCs w:val="18"/>
                              </w:rPr>
                            </w:pPr>
                            <w:r w:rsidRPr="00BC3852">
                              <w:rPr>
                                <w:rFonts w:ascii="Arial" w:hAnsi="Arial"/>
                                <w:color w:val="D9EBC7"/>
                                <w:sz w:val="18"/>
                                <w:szCs w:val="18"/>
                              </w:rPr>
                              <w:t>talking to God, learning more about Him, etc.</w:t>
                            </w:r>
                          </w:p>
                          <w:p w14:paraId="7A42E7C5" w14:textId="77777777" w:rsidR="00E10F99" w:rsidRDefault="00E10F99" w:rsidP="00BC3852">
                            <w:pPr>
                              <w:pStyle w:val="Default"/>
                              <w:spacing w:line="288" w:lineRule="auto"/>
                              <w:jc w:val="right"/>
                              <w:rPr>
                                <w:rFonts w:ascii="Arial" w:eastAsia="Arial" w:hAnsi="Arial" w:cs="Arial"/>
                                <w:color w:val="D9EBC7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1" style="position:absolute;margin-left:537.4pt;margin-top:538.05pt;width:231.9pt;height:56.95pt;z-index:25167052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" filled="f" stroked="f" strokeweight="1pt">
                <v:stroke miterlimit="4"/>
                <v:textbox inset="4pt,4pt,4pt,4pt">
                  <w:txbxContent>
                    <w:p w14:paraId="48FA5B38" w14:textId="77777777" w:rsidR="00BC3852" w:rsidRPr="00BC3852" w:rsidRDefault="00BC3852" w:rsidP="00BC3852">
                      <w:pPr>
                        <w:pStyle w:val="Default"/>
                        <w:spacing w:line="288" w:lineRule="auto"/>
                        <w:jc w:val="right"/>
                        <w:rPr>
                          <w:rFonts w:ascii="Arial" w:hAnsi="Arial"/>
                          <w:color w:val="D9EBC7"/>
                          <w:sz w:val="18"/>
                          <w:szCs w:val="18"/>
                        </w:rPr>
                      </w:pPr>
                      <w:r w:rsidRPr="00BC3852">
                        <w:rPr>
                          <w:rFonts w:ascii="Arial" w:hAnsi="Arial"/>
                          <w:color w:val="D9EBC7"/>
                          <w:sz w:val="18"/>
                          <w:szCs w:val="18"/>
                        </w:rPr>
                        <w:t>Remind your child that he can know and follow</w:t>
                      </w:r>
                    </w:p>
                    <w:p w14:paraId="478A4398" w14:textId="77777777" w:rsidR="00BC3852" w:rsidRPr="00BC3852" w:rsidRDefault="00BC3852" w:rsidP="00BC3852">
                      <w:pPr>
                        <w:pStyle w:val="Default"/>
                        <w:spacing w:line="288" w:lineRule="auto"/>
                        <w:jc w:val="right"/>
                        <w:rPr>
                          <w:rFonts w:ascii="Arial" w:hAnsi="Arial"/>
                          <w:color w:val="D9EBC7"/>
                          <w:sz w:val="18"/>
                          <w:szCs w:val="18"/>
                        </w:rPr>
                      </w:pPr>
                      <w:r w:rsidRPr="00BC3852">
                        <w:rPr>
                          <w:rFonts w:ascii="Arial" w:hAnsi="Arial"/>
                          <w:color w:val="D9EBC7"/>
                          <w:sz w:val="18"/>
                          <w:szCs w:val="18"/>
                        </w:rPr>
                        <w:t>Jesus. Discuss the ways together—loving others,</w:t>
                      </w:r>
                    </w:p>
                    <w:p w14:paraId="1E4FE64D" w14:textId="77777777" w:rsidR="00BC3852" w:rsidRPr="00BC3852" w:rsidRDefault="00BC3852" w:rsidP="00BC3852">
                      <w:pPr>
                        <w:pStyle w:val="Default"/>
                        <w:spacing w:line="288" w:lineRule="auto"/>
                        <w:jc w:val="right"/>
                        <w:rPr>
                          <w:rFonts w:ascii="Arial" w:hAnsi="Arial"/>
                          <w:color w:val="D9EBC7"/>
                          <w:sz w:val="18"/>
                          <w:szCs w:val="18"/>
                        </w:rPr>
                      </w:pPr>
                      <w:r w:rsidRPr="00BC3852">
                        <w:rPr>
                          <w:rFonts w:ascii="Arial" w:hAnsi="Arial"/>
                          <w:color w:val="D9EBC7"/>
                          <w:sz w:val="18"/>
                          <w:szCs w:val="18"/>
                        </w:rPr>
                        <w:t>talking to God, learning more about Him, etc.</w:t>
                      </w:r>
                    </w:p>
                    <w:p w14:paraId="7A42E7C5" w14:textId="77777777" w:rsidR="00E10F99" w:rsidRDefault="00E10F99" w:rsidP="00BC3852">
                      <w:pPr>
                        <w:pStyle w:val="Default"/>
                        <w:spacing w:line="288" w:lineRule="auto"/>
                        <w:jc w:val="right"/>
                        <w:rPr>
                          <w:rFonts w:ascii="Arial" w:eastAsia="Arial" w:hAnsi="Arial" w:cs="Arial"/>
                          <w:color w:val="D9EBC7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167A8A">
        <w:rPr>
          <w:noProof/>
        </w:rPr>
        <mc:AlternateContent>
          <mc:Choice Requires="wps">
            <w:drawing>
              <wp:anchor distT="0" distB="0" distL="0" distR="0" simplePos="0" relativeHeight="251691008" behindDoc="0" locked="0" layoutInCell="1" allowOverlap="1" wp14:anchorId="2E20095E" wp14:editId="1E1432AB">
                <wp:simplePos x="0" y="0"/>
                <wp:positionH relativeFrom="column">
                  <wp:posOffset>5080635</wp:posOffset>
                </wp:positionH>
                <wp:positionV relativeFrom="paragraph">
                  <wp:posOffset>1086485</wp:posOffset>
                </wp:positionV>
                <wp:extent cx="1374140" cy="370840"/>
                <wp:effectExtent l="0" t="0" r="0" b="508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4140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023F8BD7" w14:textId="77777777" w:rsidR="00167A8A" w:rsidRPr="006D3249" w:rsidRDefault="00167A8A" w:rsidP="00167A8A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r w:rsidRPr="006D3249">
                              <w:rPr>
                                <w:rFonts w:ascii="Arial" w:hAnsi="Arial" w:cs="Arial"/>
                                <w:b/>
                                <w:i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>JESUS CHOOSES US</w:t>
                            </w:r>
                          </w:p>
                          <w:p w14:paraId="5AE47991" w14:textId="77777777" w:rsidR="00EE5F42" w:rsidRPr="006D3249" w:rsidRDefault="00167A8A" w:rsidP="00167A8A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r w:rsidRPr="006D3249">
                              <w:rPr>
                                <w:rFonts w:ascii="Arial" w:hAnsi="Arial" w:cs="Arial"/>
                                <w:b/>
                                <w:i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>TO FOLLOW HIM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42" type="#_x0000_t202" style="position:absolute;margin-left:400.05pt;margin-top:85.55pt;width:108.2pt;height:29.2pt;z-index:2516910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" filled="f" stroked="f" strokeweight=".5pt">
                <v:textbox style="mso-fit-shape-to-text:t" inset="4pt,4pt,4pt,4pt">
                  <w:txbxContent>
                    <w:p w14:paraId="023F8BD7" w14:textId="77777777" w:rsidR="00167A8A" w:rsidRPr="006D3249" w:rsidRDefault="00167A8A" w:rsidP="00167A8A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Arial" w:hAnsi="Arial" w:cs="Arial"/>
                          <w:b/>
                          <w:i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</w:pPr>
                      <w:r w:rsidRPr="006D3249">
                        <w:rPr>
                          <w:rFonts w:ascii="Arial" w:hAnsi="Arial" w:cs="Arial"/>
                          <w:b/>
                          <w:i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>JESUS CHOOSES US</w:t>
                      </w:r>
                    </w:p>
                    <w:p w14:paraId="5AE47991" w14:textId="77777777" w:rsidR="00EE5F42" w:rsidRPr="006D3249" w:rsidRDefault="00167A8A" w:rsidP="00167A8A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Arial" w:hAnsi="Arial" w:cs="Arial"/>
                          <w:b/>
                          <w:i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</w:pPr>
                      <w:r w:rsidRPr="006D3249">
                        <w:rPr>
                          <w:rFonts w:ascii="Arial" w:hAnsi="Arial" w:cs="Arial"/>
                          <w:b/>
                          <w:i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>TO FOLLOW HIM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E7A4F"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07E88398" wp14:editId="7E0D1DE8">
                <wp:simplePos x="0" y="0"/>
                <wp:positionH relativeFrom="page">
                  <wp:posOffset>5222081</wp:posOffset>
                </wp:positionH>
                <wp:positionV relativeFrom="page">
                  <wp:posOffset>578644</wp:posOffset>
                </wp:positionV>
                <wp:extent cx="3175000" cy="909796"/>
                <wp:effectExtent l="0" t="0" r="0" b="5080"/>
                <wp:wrapTopAndBottom distT="152400" distB="152400"/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0" cy="90979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B0A0DFF" w14:textId="77777777" w:rsidR="00424DD3" w:rsidRDefault="00424DD3" w:rsidP="00424DD3">
                            <w:pPr>
                              <w:pStyle w:val="Default"/>
                              <w:spacing w:line="288" w:lineRule="auto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color w:val="9411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941100"/>
                                <w:sz w:val="18"/>
                                <w:szCs w:val="18"/>
                              </w:rPr>
                              <w:t>Luke 5:1</w:t>
                            </w:r>
                            <w:r w:rsidR="00416A69">
                              <w:rPr>
                                <w:rFonts w:ascii="Arial" w:hAnsi="Arial"/>
                                <w:b/>
                                <w:bCs/>
                                <w:color w:val="941100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color w:val="941100"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  <w:p w14:paraId="3CEA83A7" w14:textId="74B4F04D" w:rsidR="00942546" w:rsidRPr="00B56810" w:rsidRDefault="00942546" w:rsidP="00445F9E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Arial" w:hAnsi="Arial" w:cs="Arial"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r w:rsidRPr="00B56810">
                              <w:rPr>
                                <w:rFonts w:ascii="Arial" w:hAnsi="Arial" w:cs="Arial"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>Jesus chose 12 apostles and prepared them to go and tell others</w:t>
                            </w:r>
                            <w:r w:rsidR="00445F9E" w:rsidRPr="00B56810">
                              <w:rPr>
                                <w:rFonts w:ascii="Arial" w:hAnsi="Arial" w:cs="Arial"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 xml:space="preserve"> </w:t>
                            </w:r>
                            <w:r w:rsidRPr="00B56810">
                              <w:rPr>
                                <w:rFonts w:ascii="Arial" w:hAnsi="Arial" w:cs="Arial"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>about Him. Today He calls each of us to follow Him as well.</w:t>
                            </w:r>
                          </w:p>
                          <w:p w14:paraId="0BC9606F" w14:textId="77777777" w:rsidR="00E10F99" w:rsidRPr="00424DD3" w:rsidRDefault="00E10F99" w:rsidP="00424DD3">
                            <w:pPr>
                              <w:pStyle w:val="Default"/>
                              <w:spacing w:line="288" w:lineRule="auto"/>
                              <w:jc w:val="center"/>
                              <w:rPr>
                                <w:rFonts w:ascii="Arial" w:eastAsia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3" style="position:absolute;margin-left:411.2pt;margin-top:45.55pt;width:250pt;height:71.65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" filled="f" stroked="f" strokeweight="1pt">
                <v:stroke miterlimit="4"/>
                <v:textbox inset="4pt,4pt,4pt,4pt">
                  <w:txbxContent>
                    <w:p w14:paraId="6B0A0DFF" w14:textId="77777777" w:rsidR="00424DD3" w:rsidRDefault="00424DD3" w:rsidP="00424DD3">
                      <w:pPr>
                        <w:pStyle w:val="Default"/>
                        <w:spacing w:line="288" w:lineRule="auto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color w:val="9411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941100"/>
                          <w:sz w:val="18"/>
                          <w:szCs w:val="18"/>
                        </w:rPr>
                        <w:t>Luke 5:1</w:t>
                      </w:r>
                      <w:r w:rsidR="00416A69">
                        <w:rPr>
                          <w:rFonts w:ascii="Arial" w:hAnsi="Arial"/>
                          <w:b/>
                          <w:bCs/>
                          <w:color w:val="941100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ascii="Arial" w:hAnsi="Arial"/>
                          <w:b/>
                          <w:bCs/>
                          <w:color w:val="941100"/>
                          <w:sz w:val="18"/>
                          <w:szCs w:val="18"/>
                        </w:rPr>
                        <w:t>11</w:t>
                      </w:r>
                    </w:p>
                    <w:p w14:paraId="3CEA83A7" w14:textId="74B4F04D" w:rsidR="00942546" w:rsidRPr="00B56810" w:rsidRDefault="00942546" w:rsidP="00445F9E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Arial" w:hAnsi="Arial" w:cs="Arial"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</w:pPr>
                      <w:r w:rsidRPr="00B56810">
                        <w:rPr>
                          <w:rFonts w:ascii="Arial" w:hAnsi="Arial" w:cs="Arial"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>Jesus chose 12 apostles and prepared them to go and tell others</w:t>
                      </w:r>
                      <w:r w:rsidR="00445F9E" w:rsidRPr="00B56810">
                        <w:rPr>
                          <w:rFonts w:ascii="Arial" w:hAnsi="Arial" w:cs="Arial"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 xml:space="preserve"> </w:t>
                      </w:r>
                      <w:r w:rsidRPr="00B56810">
                        <w:rPr>
                          <w:rFonts w:ascii="Arial" w:hAnsi="Arial" w:cs="Arial"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>about Him. Today He calls each of us to follow Him as well.</w:t>
                      </w:r>
                    </w:p>
                    <w:p w14:paraId="0BC9606F" w14:textId="77777777" w:rsidR="00E10F99" w:rsidRPr="00424DD3" w:rsidRDefault="00E10F99" w:rsidP="00424DD3">
                      <w:pPr>
                        <w:pStyle w:val="Default"/>
                        <w:spacing w:line="288" w:lineRule="auto"/>
                        <w:jc w:val="center"/>
                        <w:rPr>
                          <w:rFonts w:ascii="Arial" w:eastAsia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 w:rsidR="00EE5F42">
        <w:rPr>
          <w:noProof/>
        </w:rPr>
        <mc:AlternateContent>
          <mc:Choice Requires="wps">
            <w:drawing>
              <wp:anchor distT="0" distB="0" distL="0" distR="0" simplePos="0" relativeHeight="251688960" behindDoc="0" locked="0" layoutInCell="1" allowOverlap="1" wp14:anchorId="58413641" wp14:editId="58CB47E2">
                <wp:simplePos x="0" y="0"/>
                <wp:positionH relativeFrom="column">
                  <wp:posOffset>8051959</wp:posOffset>
                </wp:positionH>
                <wp:positionV relativeFrom="paragraph">
                  <wp:posOffset>24765</wp:posOffset>
                </wp:positionV>
                <wp:extent cx="801370" cy="370840"/>
                <wp:effectExtent l="0" t="0" r="11430" b="1016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1370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5B84F59E" w14:textId="77777777" w:rsidR="00EE5F42" w:rsidRPr="00507629" w:rsidRDefault="00942546" w:rsidP="00EE5F42">
                            <w:pPr>
                              <w:pStyle w:val="p1"/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2.6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44" type="#_x0000_t202" style="position:absolute;margin-left:634pt;margin-top:1.95pt;width:63.1pt;height:29.2pt;z-index:2516889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" filled="f" stroked="f" strokeweight=".5pt">
                <v:textbox style="mso-fit-shape-to-text:t" inset="4pt,4pt,4pt,4pt">
                  <w:txbxContent>
                    <w:p w14:paraId="5B84F59E" w14:textId="77777777" w:rsidR="00EE5F42" w:rsidRPr="00507629" w:rsidRDefault="00942546" w:rsidP="00EE5F42">
                      <w:pPr>
                        <w:pStyle w:val="p1"/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2.6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E5F42">
        <w:rPr>
          <w:noProof/>
        </w:rPr>
        <mc:AlternateContent>
          <mc:Choice Requires="wps">
            <w:drawing>
              <wp:anchor distT="0" distB="0" distL="0" distR="0" simplePos="0" relativeHeight="251686912" behindDoc="0" locked="0" layoutInCell="1" allowOverlap="1" wp14:anchorId="09919500" wp14:editId="310DEA0E">
                <wp:simplePos x="0" y="0"/>
                <wp:positionH relativeFrom="column">
                  <wp:posOffset>2792730</wp:posOffset>
                </wp:positionH>
                <wp:positionV relativeFrom="paragraph">
                  <wp:posOffset>3175</wp:posOffset>
                </wp:positionV>
                <wp:extent cx="801370" cy="370840"/>
                <wp:effectExtent l="0" t="0" r="11430" b="1016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1370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36A1102E" w14:textId="77777777" w:rsidR="00507629" w:rsidRPr="00507629" w:rsidRDefault="00942546" w:rsidP="00507629">
                            <w:pPr>
                              <w:pStyle w:val="p1"/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2.5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45" type="#_x0000_t202" style="position:absolute;margin-left:219.9pt;margin-top:.25pt;width:63.1pt;height:29.2pt;z-index:2516869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" filled="f" stroked="f" strokeweight=".5pt">
                <v:textbox style="mso-fit-shape-to-text:t" inset="4pt,4pt,4pt,4pt">
                  <w:txbxContent>
                    <w:p w14:paraId="36A1102E" w14:textId="77777777" w:rsidR="00507629" w:rsidRPr="00507629" w:rsidRDefault="00942546" w:rsidP="00507629">
                      <w:pPr>
                        <w:pStyle w:val="p1"/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2.5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A559E">
        <w:rPr>
          <w:noProof/>
        </w:rPr>
        <w:drawing>
          <wp:anchor distT="152400" distB="152400" distL="152400" distR="152400" simplePos="0" relativeHeight="251660288" behindDoc="1" locked="0" layoutInCell="1" allowOverlap="1" wp14:anchorId="7DD8F8BE" wp14:editId="07CB932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None/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TB_HFW_1-1_1-42.jp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5434A8">
        <w:rPr>
          <w:noProof/>
        </w:rPr>
        <mc:AlternateContent>
          <mc:Choice Requires="wps">
            <w:drawing>
              <wp:anchor distT="152400" distB="152400" distL="152400" distR="152400" simplePos="0" relativeHeight="251681792" behindDoc="0" locked="0" layoutInCell="1" allowOverlap="1" wp14:anchorId="27D9EC75" wp14:editId="6983CEB3">
                <wp:simplePos x="0" y="0"/>
                <wp:positionH relativeFrom="page">
                  <wp:posOffset>278447</wp:posOffset>
                </wp:positionH>
                <wp:positionV relativeFrom="page">
                  <wp:posOffset>6974205</wp:posOffset>
                </wp:positionV>
                <wp:extent cx="2467610" cy="86931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7610" cy="86931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D2C245F" w14:textId="77777777" w:rsidR="005434A8" w:rsidRDefault="005434A8" w:rsidP="005434A8">
                            <w:pPr>
                              <w:pStyle w:val="Default"/>
                              <w:spacing w:before="90" w:line="288" w:lineRule="auto"/>
                            </w:pPr>
                            <w:r>
                              <w:rPr>
                                <w:rFonts w:ascii="Arial" w:hAnsi="Arial"/>
                                <w:sz w:val="10"/>
                                <w:szCs w:val="10"/>
                                <w:lang w:val="de-DE"/>
                              </w:rPr>
                              <w:t xml:space="preserve">© </w:t>
                            </w:r>
                            <w:r>
                              <w:rPr>
                                <w:rFonts w:ascii="Arial" w:hAnsi="Arial"/>
                                <w:sz w:val="10"/>
                                <w:szCs w:val="10"/>
                              </w:rPr>
                              <w:t xml:space="preserve">2017 David C Cook.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10"/>
                                <w:szCs w:val="10"/>
                              </w:rPr>
                              <w:t>TruResources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10"/>
                                <w:szCs w:val="10"/>
                              </w:rPr>
                              <w:t xml:space="preserve"> are developed in </w:t>
                            </w:r>
                            <w:r>
                              <w:rPr>
                                <w:rFonts w:ascii="Arial Unicode MS" w:hAnsi="Arial Unicode MS"/>
                                <w:sz w:val="10"/>
                                <w:szCs w:val="10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sz w:val="10"/>
                                <w:szCs w:val="10"/>
                              </w:rPr>
                              <w:t xml:space="preserve">partnership with 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sz w:val="10"/>
                                <w:szCs w:val="10"/>
                              </w:rPr>
                              <w:t>ROCK</w:t>
                            </w:r>
                            <w:r>
                              <w:rPr>
                                <w:rFonts w:ascii="Arial" w:hAnsi="Arial"/>
                                <w:sz w:val="10"/>
                                <w:szCs w:val="10"/>
                              </w:rPr>
                              <w:t xml:space="preserve">HARBOR Church and a </w:t>
                            </w:r>
                            <w:r>
                              <w:rPr>
                                <w:rFonts w:ascii="Arial Unicode MS" w:hAnsi="Arial Unicode MS"/>
                                <w:sz w:val="10"/>
                                <w:szCs w:val="10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sz w:val="10"/>
                                <w:szCs w:val="10"/>
                              </w:rPr>
                              <w:t xml:space="preserve">national network of family and children’s ministry </w:t>
                            </w:r>
                            <w:r>
                              <w:rPr>
                                <w:rFonts w:ascii="Arial Unicode MS" w:hAnsi="Arial Unicode MS"/>
                                <w:sz w:val="10"/>
                                <w:szCs w:val="10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sz w:val="10"/>
                                <w:szCs w:val="10"/>
                              </w:rPr>
                              <w:t>leaders. All rights reserved. Reproducible for</w:t>
                            </w:r>
                            <w:r>
                              <w:rPr>
                                <w:rFonts w:ascii="Arial Unicode MS" w:hAnsi="Arial Unicode MS"/>
                                <w:sz w:val="10"/>
                                <w:szCs w:val="10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sz w:val="10"/>
                                <w:szCs w:val="10"/>
                              </w:rPr>
                              <w:t>church use only.</w:t>
                            </w:r>
                          </w:p>
                          <w:p w14:paraId="417C0CC1" w14:textId="77777777" w:rsidR="005434A8" w:rsidRDefault="005434A8" w:rsidP="005434A8">
                            <w:pPr>
                              <w:pStyle w:val="Default"/>
                              <w:spacing w:line="288" w:lineRule="auto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6" style="position:absolute;margin-left:21.9pt;margin-top:549.15pt;width:194.3pt;height:68.45pt;z-index:25168179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" filled="f" stroked="f" strokeweight="1pt">
                <v:stroke miterlimit="4"/>
                <v:textbox inset="4pt,4pt,4pt,4pt">
                  <w:txbxContent>
                    <w:p w14:paraId="1D2C245F" w14:textId="77777777" w:rsidR="005434A8" w:rsidRDefault="005434A8" w:rsidP="005434A8">
                      <w:pPr>
                        <w:pStyle w:val="Default"/>
                        <w:spacing w:before="90" w:line="288" w:lineRule="auto"/>
                      </w:pPr>
                      <w:r>
                        <w:rPr>
                          <w:rFonts w:ascii="Arial" w:hAnsi="Arial"/>
                          <w:sz w:val="10"/>
                          <w:szCs w:val="10"/>
                          <w:lang w:val="de-DE"/>
                        </w:rPr>
                        <w:t xml:space="preserve">© </w:t>
                      </w:r>
                      <w:r>
                        <w:rPr>
                          <w:rFonts w:ascii="Arial" w:hAnsi="Arial"/>
                          <w:sz w:val="10"/>
                          <w:szCs w:val="10"/>
                        </w:rPr>
                        <w:t xml:space="preserve">2017 David C Cook. </w:t>
                      </w:r>
                      <w:proofErr w:type="spellStart"/>
                      <w:r>
                        <w:rPr>
                          <w:rFonts w:ascii="Arial" w:hAnsi="Arial"/>
                          <w:sz w:val="10"/>
                          <w:szCs w:val="10"/>
                        </w:rPr>
                        <w:t>TruResources</w:t>
                      </w:r>
                      <w:proofErr w:type="spellEnd"/>
                      <w:r>
                        <w:rPr>
                          <w:rFonts w:ascii="Arial" w:hAnsi="Arial"/>
                          <w:sz w:val="10"/>
                          <w:szCs w:val="10"/>
                        </w:rPr>
                        <w:t xml:space="preserve"> are developed in </w:t>
                      </w:r>
                      <w:r>
                        <w:rPr>
                          <w:rFonts w:ascii="Arial Unicode MS" w:hAnsi="Arial Unicode MS"/>
                          <w:sz w:val="10"/>
                          <w:szCs w:val="10"/>
                        </w:rPr>
                        <w:br/>
                      </w:r>
                      <w:r>
                        <w:rPr>
                          <w:rFonts w:ascii="Arial" w:hAnsi="Arial"/>
                          <w:sz w:val="10"/>
                          <w:szCs w:val="10"/>
                        </w:rPr>
                        <w:t xml:space="preserve">partnership with </w:t>
                      </w:r>
                      <w:r>
                        <w:rPr>
                          <w:rFonts w:ascii="Arial" w:hAnsi="Arial"/>
                          <w:b/>
                          <w:bCs/>
                          <w:sz w:val="10"/>
                          <w:szCs w:val="10"/>
                        </w:rPr>
                        <w:t>ROCK</w:t>
                      </w:r>
                      <w:r>
                        <w:rPr>
                          <w:rFonts w:ascii="Arial" w:hAnsi="Arial"/>
                          <w:sz w:val="10"/>
                          <w:szCs w:val="10"/>
                        </w:rPr>
                        <w:t xml:space="preserve">HARBOR Church and a </w:t>
                      </w:r>
                      <w:r>
                        <w:rPr>
                          <w:rFonts w:ascii="Arial Unicode MS" w:hAnsi="Arial Unicode MS"/>
                          <w:sz w:val="10"/>
                          <w:szCs w:val="10"/>
                        </w:rPr>
                        <w:br/>
                      </w:r>
                      <w:r>
                        <w:rPr>
                          <w:rFonts w:ascii="Arial" w:hAnsi="Arial"/>
                          <w:sz w:val="10"/>
                          <w:szCs w:val="10"/>
                        </w:rPr>
                        <w:t xml:space="preserve">national network of family and children’s ministry </w:t>
                      </w:r>
                      <w:r>
                        <w:rPr>
                          <w:rFonts w:ascii="Arial Unicode MS" w:hAnsi="Arial Unicode MS"/>
                          <w:sz w:val="10"/>
                          <w:szCs w:val="10"/>
                        </w:rPr>
                        <w:br/>
                      </w:r>
                      <w:r>
                        <w:rPr>
                          <w:rFonts w:ascii="Arial" w:hAnsi="Arial"/>
                          <w:sz w:val="10"/>
                          <w:szCs w:val="10"/>
                        </w:rPr>
                        <w:t>leaders. All rights reserved. Reproducible for</w:t>
                      </w:r>
                      <w:r>
                        <w:rPr>
                          <w:rFonts w:ascii="Arial Unicode MS" w:hAnsi="Arial Unicode MS"/>
                          <w:sz w:val="10"/>
                          <w:szCs w:val="10"/>
                        </w:rPr>
                        <w:br/>
                      </w:r>
                      <w:r>
                        <w:rPr>
                          <w:rFonts w:ascii="Arial" w:hAnsi="Arial"/>
                          <w:sz w:val="10"/>
                          <w:szCs w:val="10"/>
                        </w:rPr>
                        <w:t>church use only.</w:t>
                      </w:r>
                    </w:p>
                    <w:p w14:paraId="417C0CC1" w14:textId="77777777" w:rsidR="005434A8" w:rsidRDefault="005434A8" w:rsidP="005434A8">
                      <w:pPr>
                        <w:pStyle w:val="Default"/>
                        <w:spacing w:line="288" w:lineRule="auto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5A51F9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63EA8281" wp14:editId="7AAC0916">
                <wp:simplePos x="0" y="0"/>
                <wp:positionH relativeFrom="page">
                  <wp:posOffset>6629399</wp:posOffset>
                </wp:positionH>
                <wp:positionV relativeFrom="page">
                  <wp:posOffset>4124960</wp:posOffset>
                </wp:positionV>
                <wp:extent cx="2883813" cy="1254443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3813" cy="125444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8D0C4E2" w14:textId="77777777" w:rsidR="00BC3852" w:rsidRPr="00B56810" w:rsidRDefault="00BC3852" w:rsidP="00BC3852">
                            <w:pPr>
                              <w:pStyle w:val="Default"/>
                              <w:spacing w:line="288" w:lineRule="auto"/>
                              <w:ind w:left="180" w:hanging="180"/>
                              <w:jc w:val="center"/>
                              <w:rPr>
                                <w:rFonts w:ascii="Arial" w:hAnsi="Arial"/>
                                <w:color w:val="5C330B"/>
                                <w:sz w:val="18"/>
                                <w:szCs w:val="18"/>
                              </w:rPr>
                            </w:pPr>
                            <w:r w:rsidRPr="00B56810">
                              <w:rPr>
                                <w:rFonts w:ascii="Arial" w:hAnsi="Arial"/>
                                <w:color w:val="5C330B"/>
                                <w:sz w:val="18"/>
                                <w:szCs w:val="18"/>
                              </w:rPr>
                              <w:t xml:space="preserve">• </w:t>
                            </w:r>
                            <w:proofErr w:type="gramStart"/>
                            <w:r w:rsidRPr="00B56810">
                              <w:rPr>
                                <w:rFonts w:ascii="Arial" w:hAnsi="Arial"/>
                                <w:color w:val="5C330B"/>
                                <w:sz w:val="18"/>
                                <w:szCs w:val="18"/>
                              </w:rPr>
                              <w:t>If</w:t>
                            </w:r>
                            <w:proofErr w:type="gramEnd"/>
                            <w:r w:rsidRPr="00B56810">
                              <w:rPr>
                                <w:rFonts w:ascii="Arial" w:hAnsi="Arial"/>
                                <w:color w:val="5C330B"/>
                                <w:sz w:val="18"/>
                                <w:szCs w:val="18"/>
                              </w:rPr>
                              <w:t xml:space="preserve"> young students were considered to be</w:t>
                            </w:r>
                          </w:p>
                          <w:p w14:paraId="2C1DF2D6" w14:textId="77777777" w:rsidR="00BC3852" w:rsidRPr="00B56810" w:rsidRDefault="00BC3852" w:rsidP="00BC3852">
                            <w:pPr>
                              <w:pStyle w:val="Default"/>
                              <w:spacing w:line="288" w:lineRule="auto"/>
                              <w:ind w:left="180" w:hanging="180"/>
                              <w:jc w:val="center"/>
                              <w:rPr>
                                <w:rFonts w:ascii="Arial" w:hAnsi="Arial"/>
                                <w:color w:val="5C330B"/>
                                <w:sz w:val="18"/>
                                <w:szCs w:val="18"/>
                              </w:rPr>
                            </w:pPr>
                            <w:r w:rsidRPr="00B56810">
                              <w:rPr>
                                <w:rFonts w:ascii="Arial" w:hAnsi="Arial"/>
                                <w:color w:val="5C330B"/>
                                <w:sz w:val="18"/>
                                <w:szCs w:val="18"/>
                              </w:rPr>
                              <w:t>the cream of the crop, the rabbi would</w:t>
                            </w:r>
                          </w:p>
                          <w:p w14:paraId="13F9C254" w14:textId="77777777" w:rsidR="00BC3852" w:rsidRPr="00B56810" w:rsidRDefault="00BC3852" w:rsidP="00BC3852">
                            <w:pPr>
                              <w:pStyle w:val="Default"/>
                              <w:spacing w:line="288" w:lineRule="auto"/>
                              <w:ind w:left="180" w:hanging="180"/>
                              <w:jc w:val="center"/>
                              <w:rPr>
                                <w:rFonts w:ascii="Arial" w:hAnsi="Arial"/>
                                <w:color w:val="5C330B"/>
                                <w:sz w:val="18"/>
                                <w:szCs w:val="18"/>
                              </w:rPr>
                            </w:pPr>
                            <w:r w:rsidRPr="00B56810">
                              <w:rPr>
                                <w:rFonts w:ascii="Arial" w:hAnsi="Arial"/>
                                <w:color w:val="5C330B"/>
                                <w:sz w:val="18"/>
                                <w:szCs w:val="18"/>
                              </w:rPr>
                              <w:t>accept the student as his disciple by</w:t>
                            </w:r>
                          </w:p>
                          <w:p w14:paraId="6FA0C809" w14:textId="160A8D0A" w:rsidR="00BC3852" w:rsidRPr="00B56810" w:rsidRDefault="00BC3852" w:rsidP="00BC3852">
                            <w:pPr>
                              <w:pStyle w:val="Default"/>
                              <w:spacing w:line="288" w:lineRule="auto"/>
                              <w:ind w:left="180" w:hanging="180"/>
                              <w:jc w:val="center"/>
                              <w:rPr>
                                <w:rFonts w:ascii="Arial" w:hAnsi="Arial"/>
                                <w:color w:val="5C330B"/>
                                <w:sz w:val="18"/>
                                <w:szCs w:val="18"/>
                              </w:rPr>
                            </w:pPr>
                            <w:r w:rsidRPr="00B56810">
                              <w:rPr>
                                <w:rFonts w:ascii="Arial" w:hAnsi="Arial"/>
                                <w:color w:val="5C330B"/>
                                <w:sz w:val="18"/>
                                <w:szCs w:val="18"/>
                              </w:rPr>
                              <w:t>saying, “Come, follow me.”</w:t>
                            </w:r>
                          </w:p>
                          <w:p w14:paraId="0626F1F7" w14:textId="77777777" w:rsidR="00BC3852" w:rsidRPr="00B56810" w:rsidRDefault="00BC3852" w:rsidP="00BC3852">
                            <w:pPr>
                              <w:pStyle w:val="Default"/>
                              <w:spacing w:line="288" w:lineRule="auto"/>
                              <w:ind w:left="180" w:hanging="180"/>
                              <w:jc w:val="center"/>
                              <w:rPr>
                                <w:rFonts w:ascii="Arial" w:hAnsi="Arial"/>
                                <w:color w:val="5C330B"/>
                                <w:sz w:val="18"/>
                                <w:szCs w:val="18"/>
                              </w:rPr>
                            </w:pPr>
                            <w:r w:rsidRPr="00B56810">
                              <w:rPr>
                                <w:rFonts w:ascii="Arial" w:hAnsi="Arial"/>
                                <w:color w:val="5C330B"/>
                                <w:sz w:val="18"/>
                                <w:szCs w:val="18"/>
                              </w:rPr>
                              <w:t>• When Jesus called the first apostles</w:t>
                            </w:r>
                          </w:p>
                          <w:p w14:paraId="1F1D4B67" w14:textId="77777777" w:rsidR="00BC3852" w:rsidRPr="00B56810" w:rsidRDefault="00BC3852" w:rsidP="00BC3852">
                            <w:pPr>
                              <w:pStyle w:val="Default"/>
                              <w:spacing w:line="288" w:lineRule="auto"/>
                              <w:ind w:left="180" w:hanging="180"/>
                              <w:jc w:val="center"/>
                              <w:rPr>
                                <w:rFonts w:ascii="Arial" w:hAnsi="Arial"/>
                                <w:color w:val="5C330B"/>
                                <w:sz w:val="18"/>
                                <w:szCs w:val="18"/>
                              </w:rPr>
                            </w:pPr>
                            <w:r w:rsidRPr="00B56810">
                              <w:rPr>
                                <w:rFonts w:ascii="Arial" w:hAnsi="Arial"/>
                                <w:color w:val="5C330B"/>
                                <w:sz w:val="18"/>
                                <w:szCs w:val="18"/>
                              </w:rPr>
                              <w:t>He said, “Come, follow Me.”</w:t>
                            </w:r>
                          </w:p>
                          <w:p w14:paraId="41E26A83" w14:textId="77777777" w:rsidR="00E10F99" w:rsidRPr="00B56810" w:rsidRDefault="00E10F99" w:rsidP="00BC3852">
                            <w:pPr>
                              <w:pStyle w:val="Default"/>
                              <w:spacing w:line="288" w:lineRule="auto"/>
                              <w:ind w:left="180" w:hanging="180"/>
                              <w:jc w:val="center"/>
                              <w:rPr>
                                <w:rFonts w:ascii="Arial" w:eastAsia="Arial" w:hAnsi="Arial" w:cs="Arial"/>
                                <w:color w:val="5C330B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7" style="position:absolute;margin-left:522pt;margin-top:324.8pt;width:227.05pt;height:98.8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5 0 21595 0 21595 21589 -5 21589 -5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" filled="f" stroked="f" strokeweight="1pt">
                <v:stroke miterlimit="4"/>
                <v:textbox inset="4pt,4pt,4pt,4pt">
                  <w:txbxContent>
                    <w:p w14:paraId="68D0C4E2" w14:textId="77777777" w:rsidR="00BC3852" w:rsidRPr="00B56810" w:rsidRDefault="00BC3852" w:rsidP="00BC3852">
                      <w:pPr>
                        <w:pStyle w:val="Default"/>
                        <w:spacing w:line="288" w:lineRule="auto"/>
                        <w:ind w:left="180" w:hanging="180"/>
                        <w:jc w:val="center"/>
                        <w:rPr>
                          <w:rFonts w:ascii="Arial" w:hAnsi="Arial"/>
                          <w:color w:val="5C330B"/>
                          <w:sz w:val="18"/>
                          <w:szCs w:val="18"/>
                        </w:rPr>
                      </w:pPr>
                      <w:r w:rsidRPr="00B56810">
                        <w:rPr>
                          <w:rFonts w:ascii="Arial" w:hAnsi="Arial"/>
                          <w:color w:val="5C330B"/>
                          <w:sz w:val="18"/>
                          <w:szCs w:val="18"/>
                        </w:rPr>
                        <w:t xml:space="preserve">• </w:t>
                      </w:r>
                      <w:proofErr w:type="gramStart"/>
                      <w:r w:rsidRPr="00B56810">
                        <w:rPr>
                          <w:rFonts w:ascii="Arial" w:hAnsi="Arial"/>
                          <w:color w:val="5C330B"/>
                          <w:sz w:val="18"/>
                          <w:szCs w:val="18"/>
                        </w:rPr>
                        <w:t>If</w:t>
                      </w:r>
                      <w:proofErr w:type="gramEnd"/>
                      <w:r w:rsidRPr="00B56810">
                        <w:rPr>
                          <w:rFonts w:ascii="Arial" w:hAnsi="Arial"/>
                          <w:color w:val="5C330B"/>
                          <w:sz w:val="18"/>
                          <w:szCs w:val="18"/>
                        </w:rPr>
                        <w:t xml:space="preserve"> young students were considered to be</w:t>
                      </w:r>
                    </w:p>
                    <w:p w14:paraId="2C1DF2D6" w14:textId="77777777" w:rsidR="00BC3852" w:rsidRPr="00B56810" w:rsidRDefault="00BC3852" w:rsidP="00BC3852">
                      <w:pPr>
                        <w:pStyle w:val="Default"/>
                        <w:spacing w:line="288" w:lineRule="auto"/>
                        <w:ind w:left="180" w:hanging="180"/>
                        <w:jc w:val="center"/>
                        <w:rPr>
                          <w:rFonts w:ascii="Arial" w:hAnsi="Arial"/>
                          <w:color w:val="5C330B"/>
                          <w:sz w:val="18"/>
                          <w:szCs w:val="18"/>
                        </w:rPr>
                      </w:pPr>
                      <w:r w:rsidRPr="00B56810">
                        <w:rPr>
                          <w:rFonts w:ascii="Arial" w:hAnsi="Arial"/>
                          <w:color w:val="5C330B"/>
                          <w:sz w:val="18"/>
                          <w:szCs w:val="18"/>
                        </w:rPr>
                        <w:t>the cream of the crop, the rabbi would</w:t>
                      </w:r>
                    </w:p>
                    <w:p w14:paraId="13F9C254" w14:textId="77777777" w:rsidR="00BC3852" w:rsidRPr="00B56810" w:rsidRDefault="00BC3852" w:rsidP="00BC3852">
                      <w:pPr>
                        <w:pStyle w:val="Default"/>
                        <w:spacing w:line="288" w:lineRule="auto"/>
                        <w:ind w:left="180" w:hanging="180"/>
                        <w:jc w:val="center"/>
                        <w:rPr>
                          <w:rFonts w:ascii="Arial" w:hAnsi="Arial"/>
                          <w:color w:val="5C330B"/>
                          <w:sz w:val="18"/>
                          <w:szCs w:val="18"/>
                        </w:rPr>
                      </w:pPr>
                      <w:r w:rsidRPr="00B56810">
                        <w:rPr>
                          <w:rFonts w:ascii="Arial" w:hAnsi="Arial"/>
                          <w:color w:val="5C330B"/>
                          <w:sz w:val="18"/>
                          <w:szCs w:val="18"/>
                        </w:rPr>
                        <w:t>accept the student as his disciple by</w:t>
                      </w:r>
                    </w:p>
                    <w:p w14:paraId="6FA0C809" w14:textId="160A8D0A" w:rsidR="00BC3852" w:rsidRPr="00B56810" w:rsidRDefault="00BC3852" w:rsidP="00BC3852">
                      <w:pPr>
                        <w:pStyle w:val="Default"/>
                        <w:spacing w:line="288" w:lineRule="auto"/>
                        <w:ind w:left="180" w:hanging="180"/>
                        <w:jc w:val="center"/>
                        <w:rPr>
                          <w:rFonts w:ascii="Arial" w:hAnsi="Arial"/>
                          <w:color w:val="5C330B"/>
                          <w:sz w:val="18"/>
                          <w:szCs w:val="18"/>
                        </w:rPr>
                      </w:pPr>
                      <w:r w:rsidRPr="00B56810">
                        <w:rPr>
                          <w:rFonts w:ascii="Arial" w:hAnsi="Arial"/>
                          <w:color w:val="5C330B"/>
                          <w:sz w:val="18"/>
                          <w:szCs w:val="18"/>
                        </w:rPr>
                        <w:t>saying, “Come, follow me.”</w:t>
                      </w:r>
                    </w:p>
                    <w:p w14:paraId="0626F1F7" w14:textId="77777777" w:rsidR="00BC3852" w:rsidRPr="00B56810" w:rsidRDefault="00BC3852" w:rsidP="00BC3852">
                      <w:pPr>
                        <w:pStyle w:val="Default"/>
                        <w:spacing w:line="288" w:lineRule="auto"/>
                        <w:ind w:left="180" w:hanging="180"/>
                        <w:jc w:val="center"/>
                        <w:rPr>
                          <w:rFonts w:ascii="Arial" w:hAnsi="Arial"/>
                          <w:color w:val="5C330B"/>
                          <w:sz w:val="18"/>
                          <w:szCs w:val="18"/>
                        </w:rPr>
                      </w:pPr>
                      <w:r w:rsidRPr="00B56810">
                        <w:rPr>
                          <w:rFonts w:ascii="Arial" w:hAnsi="Arial"/>
                          <w:color w:val="5C330B"/>
                          <w:sz w:val="18"/>
                          <w:szCs w:val="18"/>
                        </w:rPr>
                        <w:t>• When Jesus called the first apostles</w:t>
                      </w:r>
                    </w:p>
                    <w:p w14:paraId="1F1D4B67" w14:textId="77777777" w:rsidR="00BC3852" w:rsidRPr="00B56810" w:rsidRDefault="00BC3852" w:rsidP="00BC3852">
                      <w:pPr>
                        <w:pStyle w:val="Default"/>
                        <w:spacing w:line="288" w:lineRule="auto"/>
                        <w:ind w:left="180" w:hanging="180"/>
                        <w:jc w:val="center"/>
                        <w:rPr>
                          <w:rFonts w:ascii="Arial" w:hAnsi="Arial"/>
                          <w:color w:val="5C330B"/>
                          <w:sz w:val="18"/>
                          <w:szCs w:val="18"/>
                        </w:rPr>
                      </w:pPr>
                      <w:r w:rsidRPr="00B56810">
                        <w:rPr>
                          <w:rFonts w:ascii="Arial" w:hAnsi="Arial"/>
                          <w:color w:val="5C330B"/>
                          <w:sz w:val="18"/>
                          <w:szCs w:val="18"/>
                        </w:rPr>
                        <w:t>He said, “Come, follow Me.”</w:t>
                      </w:r>
                    </w:p>
                    <w:p w14:paraId="41E26A83" w14:textId="77777777" w:rsidR="00E10F99" w:rsidRPr="00B56810" w:rsidRDefault="00E10F99" w:rsidP="00BC3852">
                      <w:pPr>
                        <w:pStyle w:val="Default"/>
                        <w:spacing w:line="288" w:lineRule="auto"/>
                        <w:ind w:left="180" w:hanging="180"/>
                        <w:jc w:val="center"/>
                        <w:rPr>
                          <w:rFonts w:ascii="Arial" w:eastAsia="Arial" w:hAnsi="Arial" w:cs="Arial"/>
                          <w:color w:val="5C330B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5A51F9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546C9D85" wp14:editId="4E7F9333">
                <wp:simplePos x="0" y="0"/>
                <wp:positionH relativeFrom="page">
                  <wp:posOffset>3782615</wp:posOffset>
                </wp:positionH>
                <wp:positionV relativeFrom="page">
                  <wp:posOffset>5232400</wp:posOffset>
                </wp:positionV>
                <wp:extent cx="2493169" cy="585351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3169" cy="58535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F560C1A" w14:textId="559D1A1E" w:rsidR="00BC3852" w:rsidRPr="00B56810" w:rsidRDefault="00BC3852" w:rsidP="00BC3852">
                            <w:pPr>
                              <w:pStyle w:val="Default"/>
                              <w:spacing w:line="288" w:lineRule="auto"/>
                              <w:rPr>
                                <w:rFonts w:ascii="Arial" w:hAnsi="Arial"/>
                                <w:bCs/>
                                <w:iCs/>
                                <w:color w:val="5C330B"/>
                                <w:sz w:val="18"/>
                                <w:szCs w:val="18"/>
                              </w:rPr>
                            </w:pPr>
                            <w:r w:rsidRPr="00B56810"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5C330B"/>
                                <w:sz w:val="18"/>
                                <w:szCs w:val="18"/>
                              </w:rPr>
                              <w:t>Read Mark 1:16–18</w:t>
                            </w:r>
                            <w:r w:rsidRPr="00B56810">
                              <w:rPr>
                                <w:rFonts w:ascii="Arial" w:hAnsi="Arial"/>
                                <w:bCs/>
                                <w:i/>
                                <w:iCs/>
                                <w:color w:val="5C330B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343751">
                              <w:rPr>
                                <w:rFonts w:ascii="Arial" w:hAnsi="Arial"/>
                                <w:bCs/>
                                <w:iCs/>
                                <w:color w:val="5C330B"/>
                                <w:sz w:val="18"/>
                                <w:szCs w:val="18"/>
                              </w:rPr>
                              <w:t>Explain to</w:t>
                            </w:r>
                            <w:r w:rsidRPr="00B56810">
                              <w:rPr>
                                <w:rFonts w:ascii="Arial" w:hAnsi="Arial"/>
                                <w:bCs/>
                                <w:iCs/>
                                <w:color w:val="5C330B"/>
                                <w:sz w:val="18"/>
                                <w:szCs w:val="18"/>
                              </w:rPr>
                              <w:t xml:space="preserve"> your child that</w:t>
                            </w:r>
                          </w:p>
                          <w:p w14:paraId="631B1464" w14:textId="77777777" w:rsidR="00BC3852" w:rsidRPr="00B56810" w:rsidRDefault="00BC3852" w:rsidP="00BC3852">
                            <w:pPr>
                              <w:pStyle w:val="Default"/>
                              <w:spacing w:line="288" w:lineRule="auto"/>
                              <w:rPr>
                                <w:rFonts w:ascii="Arial" w:hAnsi="Arial"/>
                                <w:bCs/>
                                <w:iCs/>
                                <w:color w:val="5C330B"/>
                                <w:sz w:val="18"/>
                                <w:szCs w:val="18"/>
                              </w:rPr>
                            </w:pPr>
                            <w:r w:rsidRPr="00B56810">
                              <w:rPr>
                                <w:rFonts w:ascii="Arial" w:hAnsi="Arial"/>
                                <w:bCs/>
                                <w:iCs/>
                                <w:color w:val="5C330B"/>
                                <w:sz w:val="18"/>
                                <w:szCs w:val="18"/>
                              </w:rPr>
                              <w:t>fishing for people simply means going and telling others about Jesus.</w:t>
                            </w:r>
                          </w:p>
                          <w:p w14:paraId="20EA1D17" w14:textId="77777777" w:rsidR="00BC3852" w:rsidRPr="00BC3852" w:rsidRDefault="00BC3852" w:rsidP="00BC3852">
                            <w:pPr>
                              <w:pStyle w:val="Default"/>
                              <w:spacing w:line="288" w:lineRule="auto"/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BC3852"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others about Jesus.</w:t>
                            </w:r>
                          </w:p>
                          <w:p w14:paraId="506AD040" w14:textId="77777777" w:rsidR="00E10F99" w:rsidRDefault="00E10F99">
                            <w:pPr>
                              <w:pStyle w:val="Default"/>
                              <w:spacing w:line="288" w:lineRule="auto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8" style="position:absolute;margin-left:297.85pt;margin-top:412pt;width:196.3pt;height:46.1pt;z-index:251667456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wrapcoords="-6 0 21594 0 21594 21577 -6 21577 -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" filled="f" stroked="f" strokeweight="1pt">
                <v:stroke miterlimit="4"/>
                <v:textbox inset="4pt,4pt,4pt,4pt">
                  <w:txbxContent>
                    <w:p w14:paraId="3F560C1A" w14:textId="559D1A1E" w:rsidR="00BC3852" w:rsidRPr="00B56810" w:rsidRDefault="00BC3852" w:rsidP="00BC3852">
                      <w:pPr>
                        <w:pStyle w:val="Default"/>
                        <w:spacing w:line="288" w:lineRule="auto"/>
                        <w:rPr>
                          <w:rFonts w:ascii="Arial" w:hAnsi="Arial"/>
                          <w:bCs/>
                          <w:iCs/>
                          <w:color w:val="5C330B"/>
                          <w:sz w:val="18"/>
                          <w:szCs w:val="18"/>
                        </w:rPr>
                      </w:pPr>
                      <w:r w:rsidRPr="00B56810"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5C330B"/>
                          <w:sz w:val="18"/>
                          <w:szCs w:val="18"/>
                        </w:rPr>
                        <w:t>Read Mark 1:16–18</w:t>
                      </w:r>
                      <w:r w:rsidRPr="00B56810">
                        <w:rPr>
                          <w:rFonts w:ascii="Arial" w:hAnsi="Arial"/>
                          <w:bCs/>
                          <w:i/>
                          <w:iCs/>
                          <w:color w:val="5C330B"/>
                          <w:sz w:val="18"/>
                          <w:szCs w:val="18"/>
                        </w:rPr>
                        <w:t xml:space="preserve">. </w:t>
                      </w:r>
                      <w:r w:rsidR="00343751">
                        <w:rPr>
                          <w:rFonts w:ascii="Arial" w:hAnsi="Arial"/>
                          <w:bCs/>
                          <w:iCs/>
                          <w:color w:val="5C330B"/>
                          <w:sz w:val="18"/>
                          <w:szCs w:val="18"/>
                        </w:rPr>
                        <w:t>Explain to</w:t>
                      </w:r>
                      <w:r w:rsidRPr="00B56810">
                        <w:rPr>
                          <w:rFonts w:ascii="Arial" w:hAnsi="Arial"/>
                          <w:bCs/>
                          <w:iCs/>
                          <w:color w:val="5C330B"/>
                          <w:sz w:val="18"/>
                          <w:szCs w:val="18"/>
                        </w:rPr>
                        <w:t xml:space="preserve"> your child that</w:t>
                      </w:r>
                    </w:p>
                    <w:p w14:paraId="631B1464" w14:textId="77777777" w:rsidR="00BC3852" w:rsidRPr="00B56810" w:rsidRDefault="00BC3852" w:rsidP="00BC3852">
                      <w:pPr>
                        <w:pStyle w:val="Default"/>
                        <w:spacing w:line="288" w:lineRule="auto"/>
                        <w:rPr>
                          <w:rFonts w:ascii="Arial" w:hAnsi="Arial"/>
                          <w:bCs/>
                          <w:iCs/>
                          <w:color w:val="5C330B"/>
                          <w:sz w:val="18"/>
                          <w:szCs w:val="18"/>
                        </w:rPr>
                      </w:pPr>
                      <w:r w:rsidRPr="00B56810">
                        <w:rPr>
                          <w:rFonts w:ascii="Arial" w:hAnsi="Arial"/>
                          <w:bCs/>
                          <w:iCs/>
                          <w:color w:val="5C330B"/>
                          <w:sz w:val="18"/>
                          <w:szCs w:val="18"/>
                        </w:rPr>
                        <w:t>fishing for people simply means going and telling others about Jesus.</w:t>
                      </w:r>
                    </w:p>
                    <w:p w14:paraId="20EA1D17" w14:textId="77777777" w:rsidR="00BC3852" w:rsidRPr="00BC3852" w:rsidRDefault="00BC3852" w:rsidP="00BC3852">
                      <w:pPr>
                        <w:pStyle w:val="Default"/>
                        <w:spacing w:line="288" w:lineRule="auto"/>
                        <w:rPr>
                          <w:rFonts w:ascii="Arial" w:hAnsi="Arial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</w:pPr>
                      <w:r w:rsidRPr="00BC3852">
                        <w:rPr>
                          <w:rFonts w:ascii="Arial" w:hAnsi="Arial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>others about Jesus.</w:t>
                      </w:r>
                    </w:p>
                    <w:p w14:paraId="506AD040" w14:textId="77777777" w:rsidR="00E10F99" w:rsidRDefault="00E10F99">
                      <w:pPr>
                        <w:pStyle w:val="Default"/>
                        <w:spacing w:line="288" w:lineRule="auto"/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5A51F9">
        <w:rPr>
          <w:noProof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 wp14:anchorId="72D29B0F" wp14:editId="1493806B">
                <wp:simplePos x="0" y="0"/>
                <wp:positionH relativeFrom="page">
                  <wp:posOffset>5606722</wp:posOffset>
                </wp:positionH>
                <wp:positionV relativeFrom="page">
                  <wp:posOffset>6146800</wp:posOffset>
                </wp:positionV>
                <wp:extent cx="2400955" cy="534869"/>
                <wp:effectExtent l="0" t="0" r="0" b="0"/>
                <wp:wrapNone/>
                <wp:docPr id="107374184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955" cy="53486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5428E58" w14:textId="77777777" w:rsidR="00BC3852" w:rsidRPr="00B56810" w:rsidRDefault="00BC3852" w:rsidP="00BC3852">
                            <w:pPr>
                              <w:pStyle w:val="Default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5C330B"/>
                                <w:spacing w:val="-2"/>
                                <w:sz w:val="15"/>
                                <w:szCs w:val="15"/>
                              </w:rPr>
                            </w:pPr>
                            <w:r w:rsidRPr="00B56810"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5C330B"/>
                                <w:spacing w:val="-2"/>
                                <w:sz w:val="15"/>
                                <w:szCs w:val="15"/>
                              </w:rPr>
                              <w:t>Your child loves to imitate and understands</w:t>
                            </w:r>
                          </w:p>
                          <w:p w14:paraId="155BC832" w14:textId="77777777" w:rsidR="00BC3852" w:rsidRPr="00B56810" w:rsidRDefault="00BC3852" w:rsidP="00BC3852">
                            <w:pPr>
                              <w:pStyle w:val="Default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5C330B"/>
                                <w:spacing w:val="-2"/>
                                <w:sz w:val="15"/>
                                <w:szCs w:val="15"/>
                              </w:rPr>
                            </w:pPr>
                            <w:r w:rsidRPr="00B56810"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5C330B"/>
                                <w:spacing w:val="-2"/>
                                <w:sz w:val="15"/>
                                <w:szCs w:val="15"/>
                              </w:rPr>
                              <w:t>simple directions. Play a creative game of</w:t>
                            </w:r>
                          </w:p>
                          <w:p w14:paraId="7D1BF450" w14:textId="77777777" w:rsidR="00BC3852" w:rsidRPr="00B56810" w:rsidRDefault="00BC3852" w:rsidP="00BC3852">
                            <w:pPr>
                              <w:pStyle w:val="Default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5C330B"/>
                                <w:spacing w:val="-2"/>
                                <w:sz w:val="15"/>
                                <w:szCs w:val="15"/>
                              </w:rPr>
                            </w:pPr>
                            <w:r w:rsidRPr="00B56810"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5C330B"/>
                                <w:spacing w:val="-2"/>
                                <w:sz w:val="15"/>
                                <w:szCs w:val="15"/>
                              </w:rPr>
                              <w:t>Follow the Leader. Be sure and start it out</w:t>
                            </w:r>
                          </w:p>
                          <w:p w14:paraId="34788C36" w14:textId="77777777" w:rsidR="00BC3852" w:rsidRPr="00B56810" w:rsidRDefault="00BC3852" w:rsidP="00BC3852">
                            <w:pPr>
                              <w:pStyle w:val="Default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5C330B"/>
                                <w:spacing w:val="-2"/>
                                <w:sz w:val="15"/>
                                <w:szCs w:val="15"/>
                              </w:rPr>
                            </w:pPr>
                            <w:r w:rsidRPr="00B56810"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5C330B"/>
                                <w:spacing w:val="-2"/>
                                <w:sz w:val="15"/>
                                <w:szCs w:val="15"/>
                              </w:rPr>
                              <w:t>by saying, “Come, follow me!”</w:t>
                            </w:r>
                          </w:p>
                          <w:p w14:paraId="0FA7C3DE" w14:textId="77777777" w:rsidR="00E10F99" w:rsidRPr="00B56810" w:rsidRDefault="00E10F99">
                            <w:pPr>
                              <w:pStyle w:val="Default"/>
                              <w:jc w:val="center"/>
                              <w:rPr>
                                <w:color w:val="5C330B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9" style="position:absolute;margin-left:441.45pt;margin-top:484pt;width:189.05pt;height:42.1pt;z-index:25166848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" filled="f" stroked="f" strokeweight="1pt">
                <v:stroke miterlimit="4"/>
                <v:textbox inset="4pt,4pt,4pt,4pt">
                  <w:txbxContent>
                    <w:p w14:paraId="75428E58" w14:textId="77777777" w:rsidR="00BC3852" w:rsidRPr="00B56810" w:rsidRDefault="00BC3852" w:rsidP="00BC3852">
                      <w:pPr>
                        <w:pStyle w:val="Default"/>
                        <w:jc w:val="center"/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5C330B"/>
                          <w:spacing w:val="-2"/>
                          <w:sz w:val="15"/>
                          <w:szCs w:val="15"/>
                        </w:rPr>
                      </w:pPr>
                      <w:r w:rsidRPr="00B56810"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5C330B"/>
                          <w:spacing w:val="-2"/>
                          <w:sz w:val="15"/>
                          <w:szCs w:val="15"/>
                        </w:rPr>
                        <w:t>Your child loves to imitate and understands</w:t>
                      </w:r>
                    </w:p>
                    <w:p w14:paraId="155BC832" w14:textId="77777777" w:rsidR="00BC3852" w:rsidRPr="00B56810" w:rsidRDefault="00BC3852" w:rsidP="00BC3852">
                      <w:pPr>
                        <w:pStyle w:val="Default"/>
                        <w:jc w:val="center"/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5C330B"/>
                          <w:spacing w:val="-2"/>
                          <w:sz w:val="15"/>
                          <w:szCs w:val="15"/>
                        </w:rPr>
                      </w:pPr>
                      <w:r w:rsidRPr="00B56810"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5C330B"/>
                          <w:spacing w:val="-2"/>
                          <w:sz w:val="15"/>
                          <w:szCs w:val="15"/>
                        </w:rPr>
                        <w:t>simple directions. Play a creative game of</w:t>
                      </w:r>
                    </w:p>
                    <w:p w14:paraId="7D1BF450" w14:textId="77777777" w:rsidR="00BC3852" w:rsidRPr="00B56810" w:rsidRDefault="00BC3852" w:rsidP="00BC3852">
                      <w:pPr>
                        <w:pStyle w:val="Default"/>
                        <w:jc w:val="center"/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5C330B"/>
                          <w:spacing w:val="-2"/>
                          <w:sz w:val="15"/>
                          <w:szCs w:val="15"/>
                        </w:rPr>
                      </w:pPr>
                      <w:r w:rsidRPr="00B56810"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5C330B"/>
                          <w:spacing w:val="-2"/>
                          <w:sz w:val="15"/>
                          <w:szCs w:val="15"/>
                        </w:rPr>
                        <w:t>Follow the Leader. Be sure and start it out</w:t>
                      </w:r>
                    </w:p>
                    <w:p w14:paraId="34788C36" w14:textId="77777777" w:rsidR="00BC3852" w:rsidRPr="00B56810" w:rsidRDefault="00BC3852" w:rsidP="00BC3852">
                      <w:pPr>
                        <w:pStyle w:val="Default"/>
                        <w:jc w:val="center"/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5C330B"/>
                          <w:spacing w:val="-2"/>
                          <w:sz w:val="15"/>
                          <w:szCs w:val="15"/>
                        </w:rPr>
                      </w:pPr>
                      <w:r w:rsidRPr="00B56810"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5C330B"/>
                          <w:spacing w:val="-2"/>
                          <w:sz w:val="15"/>
                          <w:szCs w:val="15"/>
                        </w:rPr>
                        <w:t>by saying, “Come, follow me!”</w:t>
                      </w:r>
                    </w:p>
                    <w:p w14:paraId="0FA7C3DE" w14:textId="77777777" w:rsidR="00E10F99" w:rsidRPr="00B56810" w:rsidRDefault="00E10F99">
                      <w:pPr>
                        <w:pStyle w:val="Default"/>
                        <w:jc w:val="center"/>
                        <w:rPr>
                          <w:color w:val="5C330B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5A51F9">
        <w:rPr>
          <w:noProof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 wp14:anchorId="79B246FC" wp14:editId="475A21A4">
                <wp:simplePos x="0" y="0"/>
                <wp:positionH relativeFrom="page">
                  <wp:posOffset>3782615</wp:posOffset>
                </wp:positionH>
                <wp:positionV relativeFrom="page">
                  <wp:posOffset>6833433</wp:posOffset>
                </wp:positionV>
                <wp:extent cx="2749193" cy="812800"/>
                <wp:effectExtent l="0" t="0" r="0" b="0"/>
                <wp:wrapTopAndBottom distT="152400" distB="152400"/>
                <wp:docPr id="107374184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9193" cy="812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35A4CBB" w14:textId="77777777" w:rsidR="00BC3852" w:rsidRPr="00BC3852" w:rsidRDefault="00BC3852" w:rsidP="00BC3852">
                            <w:pPr>
                              <w:pStyle w:val="Default"/>
                              <w:spacing w:line="288" w:lineRule="auto"/>
                              <w:rPr>
                                <w:rFonts w:ascii="Arial" w:hAnsi="Arial"/>
                                <w:color w:val="D9EBC7"/>
                                <w:sz w:val="18"/>
                                <w:szCs w:val="18"/>
                              </w:rPr>
                            </w:pPr>
                            <w:r w:rsidRPr="00BC3852">
                              <w:rPr>
                                <w:rFonts w:ascii="Arial" w:hAnsi="Arial"/>
                                <w:color w:val="D9EBC7"/>
                                <w:sz w:val="18"/>
                                <w:szCs w:val="18"/>
                              </w:rPr>
                              <w:t xml:space="preserve">What did Jesus say to the </w:t>
                            </w:r>
                            <w:r w:rsidRPr="00343751">
                              <w:rPr>
                                <w:rFonts w:ascii="Arial" w:hAnsi="Arial"/>
                                <w:color w:val="D9EBC7"/>
                                <w:sz w:val="18"/>
                                <w:szCs w:val="18"/>
                              </w:rPr>
                              <w:t>fishe</w:t>
                            </w:r>
                            <w:bookmarkStart w:id="0" w:name="_GoBack"/>
                            <w:bookmarkEnd w:id="0"/>
                            <w:r w:rsidRPr="00343751">
                              <w:rPr>
                                <w:rFonts w:ascii="Arial" w:hAnsi="Arial"/>
                                <w:color w:val="D9EBC7"/>
                                <w:sz w:val="18"/>
                                <w:szCs w:val="18"/>
                              </w:rPr>
                              <w:t>rmen</w:t>
                            </w:r>
                            <w:r w:rsidRPr="00BC3852">
                              <w:rPr>
                                <w:rFonts w:ascii="Arial" w:hAnsi="Arial"/>
                                <w:color w:val="D9EBC7"/>
                                <w:sz w:val="18"/>
                                <w:szCs w:val="18"/>
                              </w:rPr>
                              <w:t>?</w:t>
                            </w:r>
                          </w:p>
                          <w:p w14:paraId="6A3E8CEE" w14:textId="77777777" w:rsidR="00BC3852" w:rsidRPr="00BC3852" w:rsidRDefault="00BC3852" w:rsidP="00BC3852">
                            <w:pPr>
                              <w:pStyle w:val="Default"/>
                              <w:spacing w:line="288" w:lineRule="auto"/>
                              <w:rPr>
                                <w:rFonts w:ascii="Arial" w:hAnsi="Arial"/>
                                <w:color w:val="D9EBC7"/>
                                <w:sz w:val="18"/>
                                <w:szCs w:val="18"/>
                              </w:rPr>
                            </w:pPr>
                            <w:r w:rsidRPr="00BC3852">
                              <w:rPr>
                                <w:rFonts w:ascii="Arial" w:hAnsi="Arial"/>
                                <w:color w:val="D9EBC7"/>
                                <w:sz w:val="18"/>
                                <w:szCs w:val="18"/>
                              </w:rPr>
                              <w:t>How did they respond?</w:t>
                            </w:r>
                          </w:p>
                          <w:p w14:paraId="7CB16EFC" w14:textId="77777777" w:rsidR="00E10F99" w:rsidRDefault="00E10F99">
                            <w:pPr>
                              <w:pStyle w:val="Default"/>
                              <w:spacing w:line="288" w:lineRule="auto"/>
                              <w:rPr>
                                <w:rFonts w:ascii="Arial" w:eastAsia="Arial" w:hAnsi="Arial" w:cs="Arial"/>
                                <w:color w:val="D9EBC7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0" style="position:absolute;margin-left:297.85pt;margin-top:538.05pt;width:216.45pt;height:64pt;z-index:25166950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" filled="f" stroked="f" strokeweight="1pt">
                <v:stroke miterlimit="4"/>
                <v:textbox inset="4pt,4pt,4pt,4pt">
                  <w:txbxContent>
                    <w:p w14:paraId="735A4CBB" w14:textId="77777777" w:rsidR="00BC3852" w:rsidRPr="00BC3852" w:rsidRDefault="00BC3852" w:rsidP="00BC3852">
                      <w:pPr>
                        <w:pStyle w:val="Default"/>
                        <w:spacing w:line="288" w:lineRule="auto"/>
                        <w:rPr>
                          <w:rFonts w:ascii="Arial" w:hAnsi="Arial"/>
                          <w:color w:val="D9EBC7"/>
                          <w:sz w:val="18"/>
                          <w:szCs w:val="18"/>
                        </w:rPr>
                      </w:pPr>
                      <w:r w:rsidRPr="00BC3852">
                        <w:rPr>
                          <w:rFonts w:ascii="Arial" w:hAnsi="Arial"/>
                          <w:color w:val="D9EBC7"/>
                          <w:sz w:val="18"/>
                          <w:szCs w:val="18"/>
                        </w:rPr>
                        <w:t xml:space="preserve">What did Jesus say to the </w:t>
                      </w:r>
                      <w:r w:rsidRPr="00343751">
                        <w:rPr>
                          <w:rFonts w:ascii="Arial" w:hAnsi="Arial"/>
                          <w:color w:val="D9EBC7"/>
                          <w:sz w:val="18"/>
                          <w:szCs w:val="18"/>
                        </w:rPr>
                        <w:t>fishe</w:t>
                      </w:r>
                      <w:bookmarkStart w:id="1" w:name="_GoBack"/>
                      <w:bookmarkEnd w:id="1"/>
                      <w:r w:rsidRPr="00343751">
                        <w:rPr>
                          <w:rFonts w:ascii="Arial" w:hAnsi="Arial"/>
                          <w:color w:val="D9EBC7"/>
                          <w:sz w:val="18"/>
                          <w:szCs w:val="18"/>
                        </w:rPr>
                        <w:t>rmen</w:t>
                      </w:r>
                      <w:r w:rsidRPr="00BC3852">
                        <w:rPr>
                          <w:rFonts w:ascii="Arial" w:hAnsi="Arial"/>
                          <w:color w:val="D9EBC7"/>
                          <w:sz w:val="18"/>
                          <w:szCs w:val="18"/>
                        </w:rPr>
                        <w:t>?</w:t>
                      </w:r>
                    </w:p>
                    <w:p w14:paraId="6A3E8CEE" w14:textId="77777777" w:rsidR="00BC3852" w:rsidRPr="00BC3852" w:rsidRDefault="00BC3852" w:rsidP="00BC3852">
                      <w:pPr>
                        <w:pStyle w:val="Default"/>
                        <w:spacing w:line="288" w:lineRule="auto"/>
                        <w:rPr>
                          <w:rFonts w:ascii="Arial" w:hAnsi="Arial"/>
                          <w:color w:val="D9EBC7"/>
                          <w:sz w:val="18"/>
                          <w:szCs w:val="18"/>
                        </w:rPr>
                      </w:pPr>
                      <w:r w:rsidRPr="00BC3852">
                        <w:rPr>
                          <w:rFonts w:ascii="Arial" w:hAnsi="Arial"/>
                          <w:color w:val="D9EBC7"/>
                          <w:sz w:val="18"/>
                          <w:szCs w:val="18"/>
                        </w:rPr>
                        <w:t>How did they respond?</w:t>
                      </w:r>
                    </w:p>
                    <w:p w14:paraId="7CB16EFC" w14:textId="77777777" w:rsidR="00E10F99" w:rsidRDefault="00E10F99">
                      <w:pPr>
                        <w:pStyle w:val="Default"/>
                        <w:spacing w:line="288" w:lineRule="auto"/>
                        <w:rPr>
                          <w:rFonts w:ascii="Arial" w:eastAsia="Arial" w:hAnsi="Arial" w:cs="Arial"/>
                          <w:color w:val="D9EBC7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</w:p>
    <w:sectPr w:rsidR="00E10F99" w:rsidSect="00507629">
      <w:headerReference w:type="default" r:id="rId9"/>
      <w:footerReference w:type="default" r:id="rId10"/>
      <w:pgSz w:w="15840" w:h="12240" w:orient="landscape"/>
      <w:pgMar w:top="972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AAC4056" w14:textId="77777777" w:rsidR="004A7592" w:rsidRDefault="004A7592">
      <w:r>
        <w:separator/>
      </w:r>
    </w:p>
  </w:endnote>
  <w:endnote w:type="continuationSeparator" w:id="0">
    <w:p w14:paraId="2F88FC3D" w14:textId="77777777" w:rsidR="004A7592" w:rsidRDefault="004A75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 Unicode MS">
    <w:panose1 w:val="020B0604020202020204"/>
    <w:charset w:val="4E"/>
    <w:family w:val="auto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Neutraface Slab Text">
    <w:altName w:val="Times New Roman"/>
    <w:charset w:val="00"/>
    <w:family w:val="auto"/>
    <w:pitch w:val="variable"/>
    <w:sig w:usb0="00000007" w:usb1="00000000" w:usb2="00000000" w:usb3="00000000" w:csb0="0000009B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74E025" w14:textId="77777777" w:rsidR="00E10F99" w:rsidRDefault="00E10F99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2A31FC9" w14:textId="77777777" w:rsidR="004A7592" w:rsidRDefault="004A7592">
      <w:r>
        <w:separator/>
      </w:r>
    </w:p>
  </w:footnote>
  <w:footnote w:type="continuationSeparator" w:id="0">
    <w:p w14:paraId="17A7E59A" w14:textId="77777777" w:rsidR="004A7592" w:rsidRDefault="004A759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2A3CF9" w14:textId="77777777" w:rsidR="00E10F99" w:rsidRDefault="00E10F99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2"/>
  <w:proofState w:spelling="clean" w:grammar="clean"/>
  <w:attachedTemplate r:id="rId1"/>
  <w:revisionView w:markup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2A46"/>
    <w:rsid w:val="000A00A1"/>
    <w:rsid w:val="000D1F65"/>
    <w:rsid w:val="00131FF7"/>
    <w:rsid w:val="00142CC9"/>
    <w:rsid w:val="00167A8A"/>
    <w:rsid w:val="00185C84"/>
    <w:rsid w:val="001D2A46"/>
    <w:rsid w:val="002141A6"/>
    <w:rsid w:val="00254DB0"/>
    <w:rsid w:val="002A446F"/>
    <w:rsid w:val="0032317A"/>
    <w:rsid w:val="00343751"/>
    <w:rsid w:val="00351CEA"/>
    <w:rsid w:val="00356021"/>
    <w:rsid w:val="003A1847"/>
    <w:rsid w:val="003A559E"/>
    <w:rsid w:val="00415B9B"/>
    <w:rsid w:val="00416A69"/>
    <w:rsid w:val="0041750C"/>
    <w:rsid w:val="00424DD3"/>
    <w:rsid w:val="00445F9E"/>
    <w:rsid w:val="004A7592"/>
    <w:rsid w:val="004C0765"/>
    <w:rsid w:val="00507629"/>
    <w:rsid w:val="005434A8"/>
    <w:rsid w:val="0056598E"/>
    <w:rsid w:val="00574B6A"/>
    <w:rsid w:val="005A51F9"/>
    <w:rsid w:val="005D5F9D"/>
    <w:rsid w:val="006442A5"/>
    <w:rsid w:val="0065063E"/>
    <w:rsid w:val="006D3249"/>
    <w:rsid w:val="00755855"/>
    <w:rsid w:val="007756CE"/>
    <w:rsid w:val="007B4D81"/>
    <w:rsid w:val="008357F4"/>
    <w:rsid w:val="0085499D"/>
    <w:rsid w:val="008561BE"/>
    <w:rsid w:val="008A614F"/>
    <w:rsid w:val="008C1E0E"/>
    <w:rsid w:val="008E7A4F"/>
    <w:rsid w:val="00942546"/>
    <w:rsid w:val="00A37094"/>
    <w:rsid w:val="00A46F57"/>
    <w:rsid w:val="00B414A1"/>
    <w:rsid w:val="00B52D25"/>
    <w:rsid w:val="00B56810"/>
    <w:rsid w:val="00B70E8E"/>
    <w:rsid w:val="00B82DFA"/>
    <w:rsid w:val="00B85845"/>
    <w:rsid w:val="00BA4A1C"/>
    <w:rsid w:val="00BC3852"/>
    <w:rsid w:val="00BC79DE"/>
    <w:rsid w:val="00BF2EB5"/>
    <w:rsid w:val="00CC0754"/>
    <w:rsid w:val="00CF2D47"/>
    <w:rsid w:val="00DE4608"/>
    <w:rsid w:val="00DF4022"/>
    <w:rsid w:val="00E10F99"/>
    <w:rsid w:val="00E81D1C"/>
    <w:rsid w:val="00EA0F86"/>
    <w:rsid w:val="00EC31D0"/>
    <w:rsid w:val="00ED19F0"/>
    <w:rsid w:val="00EE5F42"/>
    <w:rsid w:val="00F01154"/>
    <w:rsid w:val="00F71168"/>
    <w:rsid w:val="00FA4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2B4A0D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Default">
    <w:name w:val="Default"/>
    <w:rPr>
      <w:rFonts w:ascii="Helvetica" w:hAnsi="Helvetica" w:cs="Arial Unicode MS"/>
      <w:color w:val="000000"/>
      <w:sz w:val="22"/>
      <w:szCs w:val="22"/>
    </w:rPr>
  </w:style>
  <w:style w:type="paragraph" w:customStyle="1" w:styleId="Body">
    <w:name w:val="Body"/>
    <w:rsid w:val="00574B6A"/>
    <w:rPr>
      <w:rFonts w:ascii="Helvetica" w:hAnsi="Helvetica" w:cs="Arial Unicode MS"/>
      <w:color w:val="000000"/>
      <w:szCs w:val="22"/>
    </w:rPr>
  </w:style>
  <w:style w:type="paragraph" w:customStyle="1" w:styleId="p1">
    <w:name w:val="p1"/>
    <w:basedOn w:val="Normal"/>
    <w:rsid w:val="0050762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Neutraface Slab Text" w:hAnsi="Neutraface Slab Text"/>
      <w:color w:val="82D2CB"/>
      <w:sz w:val="27"/>
      <w:szCs w:val="27"/>
      <w:bdr w:val="none" w:sz="0" w:space="0" w:color="auto"/>
    </w:rPr>
  </w:style>
  <w:style w:type="paragraph" w:customStyle="1" w:styleId="p2">
    <w:name w:val="p2"/>
    <w:basedOn w:val="Normal"/>
    <w:rsid w:val="00351CE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Times" w:hAnsi="Times"/>
      <w:color w:val="4E4E4E"/>
      <w:sz w:val="15"/>
      <w:szCs w:val="15"/>
      <w:bdr w:val="none" w:sz="0" w:space="0" w:color="auto"/>
    </w:rPr>
  </w:style>
  <w:style w:type="character" w:customStyle="1" w:styleId="s1">
    <w:name w:val="s1"/>
    <w:basedOn w:val="DefaultParagraphFont"/>
    <w:rsid w:val="008561BE"/>
    <w:rPr>
      <w:rFonts w:ascii="Helvetica" w:hAnsi="Helvetica" w:hint="default"/>
      <w:sz w:val="14"/>
      <w:szCs w:val="1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Default">
    <w:name w:val="Default"/>
    <w:rPr>
      <w:rFonts w:ascii="Helvetica" w:hAnsi="Helvetica" w:cs="Arial Unicode MS"/>
      <w:color w:val="000000"/>
      <w:sz w:val="22"/>
      <w:szCs w:val="22"/>
    </w:rPr>
  </w:style>
  <w:style w:type="paragraph" w:customStyle="1" w:styleId="Body">
    <w:name w:val="Body"/>
    <w:rsid w:val="00574B6A"/>
    <w:rPr>
      <w:rFonts w:ascii="Helvetica" w:hAnsi="Helvetica" w:cs="Arial Unicode MS"/>
      <w:color w:val="000000"/>
      <w:szCs w:val="22"/>
    </w:rPr>
  </w:style>
  <w:style w:type="paragraph" w:customStyle="1" w:styleId="p1">
    <w:name w:val="p1"/>
    <w:basedOn w:val="Normal"/>
    <w:rsid w:val="0050762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Neutraface Slab Text" w:hAnsi="Neutraface Slab Text"/>
      <w:color w:val="82D2CB"/>
      <w:sz w:val="27"/>
      <w:szCs w:val="27"/>
      <w:bdr w:val="none" w:sz="0" w:space="0" w:color="auto"/>
    </w:rPr>
  </w:style>
  <w:style w:type="paragraph" w:customStyle="1" w:styleId="p2">
    <w:name w:val="p2"/>
    <w:basedOn w:val="Normal"/>
    <w:rsid w:val="00351CE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Times" w:hAnsi="Times"/>
      <w:color w:val="4E4E4E"/>
      <w:sz w:val="15"/>
      <w:szCs w:val="15"/>
      <w:bdr w:val="none" w:sz="0" w:space="0" w:color="auto"/>
    </w:rPr>
  </w:style>
  <w:style w:type="character" w:customStyle="1" w:styleId="s1">
    <w:name w:val="s1"/>
    <w:basedOn w:val="DefaultParagraphFont"/>
    <w:rsid w:val="008561BE"/>
    <w:rPr>
      <w:rFonts w:ascii="Helvetica" w:hAnsi="Helvetica" w:hint="default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07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4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0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45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0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7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9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4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0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9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2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3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1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6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9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1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1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7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7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3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2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3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50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5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1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/Users/micah.radakovich/Desktop/TRU%20Curriculum/TB_AHW_2-5_2-8-COLOR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Landscape">
  <a:themeElements>
    <a:clrScheme name="BlankLandscape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Landscap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Landscap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//Users/micah.radakovich/Desktop/TRU Curriculum/TB_AHW_2-5_2-8-COLOR.dotx</Template>
  <TotalTime>4</TotalTime>
  <Pages>2</Pages>
  <Words>4</Words>
  <Characters>26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Micah Radakovich</dc:creator>
  <cp:lastModifiedBy>Jason and Leigh Davidson</cp:lastModifiedBy>
  <cp:revision>2</cp:revision>
  <dcterms:created xsi:type="dcterms:W3CDTF">2017-08-05T19:53:00Z</dcterms:created>
  <dcterms:modified xsi:type="dcterms:W3CDTF">2017-08-05T19:53:00Z</dcterms:modified>
</cp:coreProperties>
</file>