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96A38" w14:textId="77777777" w:rsidR="00E10F99" w:rsidRDefault="0088136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96F24D" wp14:editId="01DA70CF">
                <wp:simplePos x="0" y="0"/>
                <wp:positionH relativeFrom="column">
                  <wp:posOffset>1764030</wp:posOffset>
                </wp:positionH>
                <wp:positionV relativeFrom="paragraph">
                  <wp:posOffset>1203325</wp:posOffset>
                </wp:positionV>
                <wp:extent cx="1487170" cy="254000"/>
                <wp:effectExtent l="0" t="0" r="1143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B444B97" w14:textId="77777777" w:rsidR="0032317A" w:rsidRPr="00882423" w:rsidRDefault="0088136F" w:rsidP="0032317A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20"/>
                                <w:szCs w:val="20"/>
                              </w:rPr>
                              <w:t>JESUS IS POWERFUL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138.9pt;margin-top:94.75pt;width:117.1pt;height:20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" filled="f" stroked="f" strokeweight=".5pt">
                <v:textbox style="mso-fit-shape-to-text:t" inset="4pt,4pt,4pt,4pt">
                  <w:txbxContent>
                    <w:p w14:paraId="0B444B97" w14:textId="77777777" w:rsidR="0032317A" w:rsidRPr="00882423" w:rsidRDefault="0088136F" w:rsidP="0032317A">
                      <w:pPr>
                        <w:pStyle w:val="p1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20"/>
                          <w:szCs w:val="20"/>
                        </w:rPr>
                      </w:pPr>
                      <w:r w:rsidRPr="0088242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20"/>
                          <w:szCs w:val="20"/>
                        </w:rPr>
                        <w:t>JESUS IS POWERFUL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A4F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5D5621CB" wp14:editId="4C5B60A2">
                <wp:simplePos x="0" y="0"/>
                <wp:positionH relativeFrom="page">
                  <wp:posOffset>1850231</wp:posOffset>
                </wp:positionH>
                <wp:positionV relativeFrom="page">
                  <wp:posOffset>507206</wp:posOffset>
                </wp:positionV>
                <wp:extent cx="3049905" cy="981234"/>
                <wp:effectExtent l="0" t="0" r="0" b="9525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905" cy="9812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BBF7BC" w14:textId="77777777" w:rsidR="0088136F" w:rsidRPr="0088136F" w:rsidRDefault="0088136F" w:rsidP="0088136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951100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136F">
                              <w:rPr>
                                <w:rFonts w:ascii="Arial" w:hAnsi="Arial" w:cs="Arial"/>
                                <w:b/>
                                <w:color w:val="951100"/>
                                <w:sz w:val="18"/>
                                <w:szCs w:val="18"/>
                                <w:bdr w:val="none" w:sz="0" w:space="0" w:color="auto"/>
                              </w:rPr>
                              <w:t>John 9:1–12</w:t>
                            </w:r>
                          </w:p>
                          <w:p w14:paraId="0F1BDC6A" w14:textId="77777777" w:rsidR="0088136F" w:rsidRPr="00882423" w:rsidRDefault="0088136F" w:rsidP="0088136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Jesus displayed God’s power by healing a man</w:t>
                            </w:r>
                          </w:p>
                          <w:p w14:paraId="3AE37E50" w14:textId="77777777" w:rsidR="0088136F" w:rsidRPr="00882423" w:rsidRDefault="0088136F" w:rsidP="0088136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who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had been born blind.</w:t>
                            </w:r>
                          </w:p>
                          <w:p w14:paraId="4471988E" w14:textId="77777777" w:rsidR="00E10F99" w:rsidRPr="00882423" w:rsidRDefault="00E10F99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color w:val="5C330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7" style="position:absolute;margin-left:145.7pt;margin-top:39.95pt;width:240.15pt;height:77.25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5DBBF7BC" w14:textId="77777777" w:rsidR="0088136F" w:rsidRPr="0088136F" w:rsidRDefault="0088136F" w:rsidP="0088136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951100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136F">
                        <w:rPr>
                          <w:rFonts w:ascii="Arial" w:hAnsi="Arial" w:cs="Arial"/>
                          <w:b/>
                          <w:color w:val="951100"/>
                          <w:sz w:val="18"/>
                          <w:szCs w:val="18"/>
                          <w:bdr w:val="none" w:sz="0" w:space="0" w:color="auto"/>
                        </w:rPr>
                        <w:t>John 9:1–12</w:t>
                      </w:r>
                    </w:p>
                    <w:p w14:paraId="0F1BDC6A" w14:textId="77777777" w:rsidR="0088136F" w:rsidRPr="00882423" w:rsidRDefault="0088136F" w:rsidP="0088136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Jesus displayed God’s power by healing a man</w:t>
                      </w:r>
                    </w:p>
                    <w:p w14:paraId="3AE37E50" w14:textId="77777777" w:rsidR="0088136F" w:rsidRPr="00882423" w:rsidRDefault="0088136F" w:rsidP="0088136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who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had been born blind.</w:t>
                      </w:r>
                    </w:p>
                    <w:p w14:paraId="4471988E" w14:textId="77777777" w:rsidR="00E10F99" w:rsidRPr="00882423" w:rsidRDefault="00E10F99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color w:val="5C330B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71D4CD73" wp14:editId="0BDAA194">
                <wp:simplePos x="0" y="0"/>
                <wp:positionH relativeFrom="column">
                  <wp:posOffset>4623435</wp:posOffset>
                </wp:positionH>
                <wp:positionV relativeFrom="paragraph">
                  <wp:posOffset>476</wp:posOffset>
                </wp:positionV>
                <wp:extent cx="915670" cy="3708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F258CE2" w14:textId="77777777" w:rsidR="00507629" w:rsidRPr="00507629" w:rsidRDefault="0088136F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 w:rsidR="00507629" w:rsidRPr="0050762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64.05pt;margin-top:.05pt;width:72.1pt;height:29.2pt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" filled="f" stroked="f" strokeweight=".5pt">
                <v:textbox style="mso-fit-shape-to-text:t" inset="4pt,4pt,4pt,4pt">
                  <w:txbxContent>
                    <w:p w14:paraId="6F258CE2" w14:textId="77777777" w:rsidR="00507629" w:rsidRPr="00507629" w:rsidRDefault="0088136F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 w:rsidR="00507629" w:rsidRPr="00507629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5D755459" wp14:editId="7931D343">
                <wp:simplePos x="0" y="0"/>
                <wp:positionH relativeFrom="column">
                  <wp:posOffset>-636270</wp:posOffset>
                </wp:positionH>
                <wp:positionV relativeFrom="paragraph">
                  <wp:posOffset>3175</wp:posOffset>
                </wp:positionV>
                <wp:extent cx="915670" cy="3708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FB681D8" w14:textId="77777777" w:rsidR="00507629" w:rsidRPr="00507629" w:rsidRDefault="0088136F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2.11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50.05pt;margin-top:.25pt;width:72.1pt;height:29.2pt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" filled="f" stroked="f" strokeweight=".5pt">
                <v:textbox style="mso-fit-shape-to-text:t" inset="4pt,4pt,4pt,4pt">
                  <w:txbxContent>
                    <w:p w14:paraId="5FB681D8" w14:textId="77777777" w:rsidR="00507629" w:rsidRPr="00507629" w:rsidRDefault="0088136F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2.11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51F9">
        <w:rPr>
          <w:noProof/>
        </w:rPr>
        <w:drawing>
          <wp:anchor distT="152400" distB="152400" distL="152400" distR="152400" simplePos="0" relativeHeight="251659264" behindDoc="1" locked="1" layoutInCell="1" allowOverlap="1" wp14:anchorId="0782B7FD" wp14:editId="3CD928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B_HFW_1-1_1-4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71E5047A" wp14:editId="79E9A6A4">
                <wp:simplePos x="0" y="0"/>
                <wp:positionH relativeFrom="page">
                  <wp:posOffset>194191</wp:posOffset>
                </wp:positionH>
                <wp:positionV relativeFrom="page">
                  <wp:posOffset>2433319</wp:posOffset>
                </wp:positionV>
                <wp:extent cx="2282706" cy="7839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706" cy="7839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24496D" w14:textId="6DA61FB6" w:rsidR="0088136F" w:rsidRPr="00882423" w:rsidRDefault="0088136F" w:rsidP="0088136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Op</w:t>
                            </w:r>
                            <w:r w:rsidR="000E4FF1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en a Bible and read Psalm 147:5a</w:t>
                            </w: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:</w:t>
                            </w:r>
                          </w:p>
                          <w:p w14:paraId="4921C5F8" w14:textId="1ECE1CCC" w:rsidR="0088136F" w:rsidRPr="00882423" w:rsidRDefault="0088136F" w:rsidP="0088136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“Great is our </w:t>
                            </w:r>
                            <w:r w:rsidR="00F434B3" w:rsidRPr="00F434B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L</w:t>
                            </w:r>
                            <w:r w:rsidR="00526653" w:rsidRPr="00F434B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ord</w:t>
                            </w:r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and mighty in power.”</w:t>
                            </w:r>
                            <w:bookmarkStart w:id="0" w:name="_GoBack"/>
                            <w:bookmarkEnd w:id="0"/>
                          </w:p>
                          <w:p w14:paraId="2FB4A019" w14:textId="77777777" w:rsidR="00E10F99" w:rsidRPr="0088136F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15.3pt;margin-top:191.6pt;width:179.75pt;height:61.7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-17 21588 -17 21588 21565 -6 21565 -6 -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" filled="f" stroked="f" strokeweight="1pt">
                <v:stroke miterlimit="4"/>
                <v:textbox inset="4pt,4pt,4pt,4pt">
                  <w:txbxContent>
                    <w:p w14:paraId="5624496D" w14:textId="6DA61FB6" w:rsidR="0088136F" w:rsidRPr="00882423" w:rsidRDefault="0088136F" w:rsidP="0088136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Op</w:t>
                      </w:r>
                      <w:r w:rsidR="000E4FF1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en a Bible and read Psalm 147:5a</w:t>
                      </w: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:</w:t>
                      </w:r>
                    </w:p>
                    <w:p w14:paraId="4921C5F8" w14:textId="1ECE1CCC" w:rsidR="0088136F" w:rsidRPr="00882423" w:rsidRDefault="0088136F" w:rsidP="0088136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“Great is our </w:t>
                      </w:r>
                      <w:r w:rsidR="00F434B3" w:rsidRPr="00F434B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L</w:t>
                      </w:r>
                      <w:r w:rsidR="00526653" w:rsidRPr="00F434B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ord</w:t>
                      </w:r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and mighty in power.”</w:t>
                      </w:r>
                      <w:bookmarkStart w:id="1" w:name="_GoBack"/>
                      <w:bookmarkEnd w:id="1"/>
                    </w:p>
                    <w:p w14:paraId="2FB4A019" w14:textId="77777777" w:rsidR="00E10F99" w:rsidRPr="0088136F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3AAD831" wp14:editId="1C3497F6">
                <wp:simplePos x="0" y="0"/>
                <wp:positionH relativeFrom="page">
                  <wp:posOffset>4231401</wp:posOffset>
                </wp:positionH>
                <wp:positionV relativeFrom="page">
                  <wp:posOffset>2324100</wp:posOffset>
                </wp:positionV>
                <wp:extent cx="2122032" cy="8932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32" cy="893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9D4DBE" w14:textId="77777777" w:rsidR="00EE6E87" w:rsidRPr="00882423" w:rsidRDefault="00EE6E87" w:rsidP="00EE6E8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(Insert your child’s name)</w:t>
                            </w:r>
                            <w:r w:rsidRPr="00882423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,</w:t>
                            </w: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882423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I pray</w:t>
                            </w:r>
                          </w:p>
                          <w:p w14:paraId="1DBC445F" w14:textId="77777777" w:rsidR="00EE6E87" w:rsidRPr="00882423" w:rsidRDefault="00EE6E87" w:rsidP="00EE6E8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you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will understand that Jesus is</w:t>
                            </w:r>
                          </w:p>
                          <w:p w14:paraId="5A97BBE3" w14:textId="77777777" w:rsidR="00EE6E87" w:rsidRPr="00882423" w:rsidRDefault="00EE6E87" w:rsidP="00EE6E8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bigger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and more powerful than</w:t>
                            </w:r>
                          </w:p>
                          <w:p w14:paraId="0A0FE955" w14:textId="77777777" w:rsidR="00EE6E87" w:rsidRPr="00882423" w:rsidRDefault="00EE6E87" w:rsidP="00EE6E8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anything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this world has to offer.</w:t>
                            </w:r>
                          </w:p>
                          <w:p w14:paraId="14DE913D" w14:textId="56CDCF7A" w:rsidR="00E10F99" w:rsidRPr="00882423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333.2pt;margin-top:183pt;width:167.1pt;height:70.3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87 0 21587 21585 -6 21585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309D4DBE" w14:textId="77777777" w:rsidR="00EE6E87" w:rsidRPr="00882423" w:rsidRDefault="00EE6E87" w:rsidP="00EE6E8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(Insert your child’s name)</w:t>
                      </w:r>
                      <w:r w:rsidRPr="00882423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,</w:t>
                      </w: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882423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I pray</w:t>
                      </w:r>
                    </w:p>
                    <w:p w14:paraId="1DBC445F" w14:textId="77777777" w:rsidR="00EE6E87" w:rsidRPr="00882423" w:rsidRDefault="00EE6E87" w:rsidP="00EE6E8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you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will understand that Jesus is</w:t>
                      </w:r>
                    </w:p>
                    <w:p w14:paraId="5A97BBE3" w14:textId="77777777" w:rsidR="00EE6E87" w:rsidRPr="00882423" w:rsidRDefault="00EE6E87" w:rsidP="00EE6E8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bigger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and more powerful than</w:t>
                      </w:r>
                    </w:p>
                    <w:p w14:paraId="0A0FE955" w14:textId="77777777" w:rsidR="00EE6E87" w:rsidRPr="00882423" w:rsidRDefault="00EE6E87" w:rsidP="00EE6E8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anything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this world has to offer.</w:t>
                      </w:r>
                    </w:p>
                    <w:p w14:paraId="14DE913D" w14:textId="56CDCF7A" w:rsidR="00E10F99" w:rsidRPr="00882423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8B668C6" wp14:editId="00AC331D">
                <wp:simplePos x="0" y="0"/>
                <wp:positionH relativeFrom="page">
                  <wp:posOffset>449877</wp:posOffset>
                </wp:positionH>
                <wp:positionV relativeFrom="page">
                  <wp:posOffset>5135879</wp:posOffset>
                </wp:positionV>
                <wp:extent cx="2601437" cy="5163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5163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450AE3" w14:textId="48E9FAFC" w:rsidR="002D696A" w:rsidRPr="00882423" w:rsidRDefault="002D696A" w:rsidP="002D696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Read John 9:6–11.</w:t>
                            </w: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Remind your child that Jesus was the only one who had the power to heal the blind man.</w:t>
                            </w:r>
                          </w:p>
                          <w:p w14:paraId="13AB68CD" w14:textId="02FCB688" w:rsidR="00E10F99" w:rsidRDefault="00E10F99">
                            <w:pPr>
                              <w:pStyle w:val="Default"/>
                              <w:spacing w:line="288" w:lineRule="auto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35.4pt;margin-top:404.4pt;width:204.85pt;height:40.6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27 21595 -27 21595 21573 0 21573 0 -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69450AE3" w14:textId="48E9FAFC" w:rsidR="002D696A" w:rsidRPr="00882423" w:rsidRDefault="002D696A" w:rsidP="002D696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Read John 9:6–11.</w:t>
                      </w: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Remind your child that Jesus was the only one who had the power to heal the blind man.</w:t>
                      </w:r>
                    </w:p>
                    <w:p w14:paraId="13AB68CD" w14:textId="02FCB688" w:rsidR="00E10F99" w:rsidRDefault="00E10F99">
                      <w:pPr>
                        <w:pStyle w:val="Default"/>
                        <w:spacing w:line="288" w:lineRule="auto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7F8EBBF2" wp14:editId="3F663E8E">
                <wp:simplePos x="0" y="0"/>
                <wp:positionH relativeFrom="page">
                  <wp:posOffset>3263800</wp:posOffset>
                </wp:positionH>
                <wp:positionV relativeFrom="page">
                  <wp:posOffset>4069080</wp:posOffset>
                </wp:positionV>
                <wp:extent cx="2949933" cy="106680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933" cy="1066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B05E25" w14:textId="77777777" w:rsidR="00DC5E16" w:rsidRPr="00882423" w:rsidRDefault="008357F4" w:rsidP="002D696A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882423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DC5E16"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The Pharisees did not think Jesus was a</w:t>
                            </w:r>
                          </w:p>
                          <w:p w14:paraId="1D18715C" w14:textId="77777777" w:rsidR="00DC5E16" w:rsidRPr="00882423" w:rsidRDefault="00DC5E16" w:rsidP="002D696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man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of God because He healed on the</w:t>
                            </w:r>
                          </w:p>
                          <w:p w14:paraId="4DC18793" w14:textId="77777777" w:rsidR="00DC5E16" w:rsidRPr="00882423" w:rsidRDefault="00DC5E16" w:rsidP="002D696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Sabbath, a day on which the Jewish people</w:t>
                            </w:r>
                          </w:p>
                          <w:p w14:paraId="147AF23D" w14:textId="77777777" w:rsidR="00DC5E16" w:rsidRPr="00882423" w:rsidRDefault="00DC5E16" w:rsidP="002D696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were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prohibited from working.</w:t>
                            </w:r>
                          </w:p>
                          <w:p w14:paraId="4BABCDD9" w14:textId="77777777" w:rsidR="00DC5E16" w:rsidRPr="00882423" w:rsidRDefault="00DC5E16" w:rsidP="002D696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• </w:t>
                            </w: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The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man Jesus healed had been blind</w:t>
                            </w:r>
                          </w:p>
                          <w:p w14:paraId="1904E6CF" w14:textId="77777777" w:rsidR="00DC5E16" w:rsidRPr="00882423" w:rsidRDefault="00DC5E16" w:rsidP="002D696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his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whole life!</w:t>
                            </w:r>
                          </w:p>
                          <w:p w14:paraId="6C55CB8D" w14:textId="676EE768" w:rsidR="00E10F99" w:rsidRPr="002D696A" w:rsidRDefault="00E10F99" w:rsidP="00DC5E16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257pt;margin-top:320.4pt;width:232.3pt;height:84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14:paraId="24B05E25" w14:textId="77777777" w:rsidR="00DC5E16" w:rsidRPr="00882423" w:rsidRDefault="008357F4" w:rsidP="002D696A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 w:rsidRPr="00882423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 xml:space="preserve">• </w:t>
                      </w:r>
                      <w:r w:rsidR="00DC5E16"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The Pharisees did not think Jesus was a</w:t>
                      </w:r>
                    </w:p>
                    <w:p w14:paraId="1D18715C" w14:textId="77777777" w:rsidR="00DC5E16" w:rsidRPr="00882423" w:rsidRDefault="00DC5E16" w:rsidP="002D696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man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of God because He healed on the</w:t>
                      </w:r>
                    </w:p>
                    <w:p w14:paraId="4DC18793" w14:textId="77777777" w:rsidR="00DC5E16" w:rsidRPr="00882423" w:rsidRDefault="00DC5E16" w:rsidP="002D696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Sabbath, a day on which the Jewish people</w:t>
                      </w:r>
                    </w:p>
                    <w:p w14:paraId="147AF23D" w14:textId="77777777" w:rsidR="00DC5E16" w:rsidRPr="00882423" w:rsidRDefault="00DC5E16" w:rsidP="002D696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were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prohibited from working.</w:t>
                      </w:r>
                    </w:p>
                    <w:p w14:paraId="4BABCDD9" w14:textId="77777777" w:rsidR="00DC5E16" w:rsidRPr="00882423" w:rsidRDefault="00DC5E16" w:rsidP="002D696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• </w:t>
                      </w: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The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man Jesus healed had been blind</w:t>
                      </w:r>
                    </w:p>
                    <w:p w14:paraId="1904E6CF" w14:textId="77777777" w:rsidR="00DC5E16" w:rsidRPr="00882423" w:rsidRDefault="00DC5E16" w:rsidP="002D696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his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whole life!</w:t>
                      </w:r>
                    </w:p>
                    <w:p w14:paraId="6C55CB8D" w14:textId="676EE768" w:rsidR="00E10F99" w:rsidRPr="002D696A" w:rsidRDefault="00E10F99" w:rsidP="00DC5E16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59E3C3FD" wp14:editId="2D2AFA26">
                <wp:simplePos x="0" y="0"/>
                <wp:positionH relativeFrom="page">
                  <wp:posOffset>551179</wp:posOffset>
                </wp:positionH>
                <wp:positionV relativeFrom="page">
                  <wp:posOffset>6690359</wp:posOffset>
                </wp:positionV>
                <wp:extent cx="2601437" cy="77589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C8F56A" w14:textId="77777777" w:rsidR="00337C94" w:rsidRPr="00337C94" w:rsidRDefault="00337C94" w:rsidP="00337C9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337C94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>Why did Jesus heal the blind man?</w:t>
                            </w:r>
                          </w:p>
                          <w:p w14:paraId="4E7B958F" w14:textId="77777777" w:rsidR="00337C94" w:rsidRPr="00337C94" w:rsidRDefault="00337C94" w:rsidP="00337C9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337C94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>To show His power!</w:t>
                            </w:r>
                          </w:p>
                          <w:p w14:paraId="612BF836" w14:textId="14E420BF" w:rsidR="00E10F99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D9EBC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4" style="position:absolute;margin-left:43.4pt;margin-top:526.8pt;width:204.85pt;height:61.1pt;z-index:25167667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0EC8F56A" w14:textId="77777777" w:rsidR="00337C94" w:rsidRPr="00337C94" w:rsidRDefault="00337C94" w:rsidP="00337C9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337C94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>Why did Jesus heal the blind man?</w:t>
                      </w:r>
                    </w:p>
                    <w:p w14:paraId="4E7B958F" w14:textId="77777777" w:rsidR="00337C94" w:rsidRPr="00337C94" w:rsidRDefault="00337C94" w:rsidP="00337C9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337C94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>To show His power!</w:t>
                      </w:r>
                    </w:p>
                    <w:p w14:paraId="612BF836" w14:textId="14E420BF" w:rsidR="00E10F99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D9EBC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3C6EB3E6" wp14:editId="106BE665">
                <wp:simplePos x="0" y="0"/>
                <wp:positionH relativeFrom="page">
                  <wp:posOffset>3438048</wp:posOffset>
                </wp:positionH>
                <wp:positionV relativeFrom="page">
                  <wp:posOffset>6690360</wp:posOffset>
                </wp:positionV>
                <wp:extent cx="2601437" cy="77589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67C7DA" w14:textId="77777777" w:rsidR="00B9286D" w:rsidRPr="00B9286D" w:rsidRDefault="00B9286D" w:rsidP="00B928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9286D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>Discuss together what the blind man did after</w:t>
                            </w:r>
                          </w:p>
                          <w:p w14:paraId="7A6AFCD7" w14:textId="77777777" w:rsidR="00B9286D" w:rsidRPr="00B9286D" w:rsidRDefault="00B9286D" w:rsidP="00B928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9286D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>Jesus healed him.</w:t>
                            </w:r>
                          </w:p>
                          <w:p w14:paraId="5776BB2A" w14:textId="07F5C3DE" w:rsidR="00E10F99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D9EBC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270.7pt;margin-top:526.8pt;width:204.85pt;height:61.1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7A67C7DA" w14:textId="77777777" w:rsidR="00B9286D" w:rsidRPr="00B9286D" w:rsidRDefault="00B9286D" w:rsidP="00B928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9286D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>Discuss together what the blind man did after</w:t>
                      </w:r>
                    </w:p>
                    <w:p w14:paraId="7A6AFCD7" w14:textId="77777777" w:rsidR="00B9286D" w:rsidRPr="00B9286D" w:rsidRDefault="00B9286D" w:rsidP="00B928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9286D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>Jesus healed him.</w:t>
                      </w:r>
                    </w:p>
                    <w:p w14:paraId="5776BB2A" w14:textId="07F5C3DE" w:rsidR="00E10F99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D9EBC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399AE0ED" wp14:editId="05B3C0A3">
                <wp:simplePos x="0" y="0"/>
                <wp:positionH relativeFrom="page">
                  <wp:posOffset>2336799</wp:posOffset>
                </wp:positionH>
                <wp:positionV relativeFrom="page">
                  <wp:posOffset>6082109</wp:posOffset>
                </wp:positionV>
                <wp:extent cx="2298701" cy="60825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1" cy="6082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02881B" w14:textId="77777777" w:rsidR="00337C94" w:rsidRPr="00882423" w:rsidRDefault="00337C94" w:rsidP="00337C9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>Your child enjoys music and can perform</w:t>
                            </w:r>
                          </w:p>
                          <w:p w14:paraId="382C5F8E" w14:textId="77777777" w:rsidR="00337C94" w:rsidRPr="00882423" w:rsidRDefault="00337C94" w:rsidP="00337C9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>simple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hand motions. </w:t>
                            </w: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>Sing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“Jesus Loves Me”</w:t>
                            </w:r>
                          </w:p>
                          <w:p w14:paraId="195AAC38" w14:textId="77777777" w:rsidR="00337C94" w:rsidRPr="00882423" w:rsidRDefault="00337C94" w:rsidP="00337C9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>and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make up some gestures your child</w:t>
                            </w:r>
                          </w:p>
                          <w:p w14:paraId="468DADD2" w14:textId="77777777" w:rsidR="00337C94" w:rsidRPr="00882423" w:rsidRDefault="00337C94" w:rsidP="00337C9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>can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imitate.</w:t>
                            </w:r>
                          </w:p>
                          <w:p w14:paraId="2596690B" w14:textId="1557FFF1" w:rsidR="00E10F99" w:rsidRPr="00882423" w:rsidRDefault="00E10F99">
                            <w:pPr>
                              <w:pStyle w:val="Body"/>
                              <w:rPr>
                                <w:color w:val="5C330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184pt;margin-top:478.9pt;width:181pt;height:47.9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6C02881B" w14:textId="77777777" w:rsidR="00337C94" w:rsidRPr="00882423" w:rsidRDefault="00337C94" w:rsidP="00337C9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>Your child enjoys music and can perform</w:t>
                      </w:r>
                    </w:p>
                    <w:p w14:paraId="382C5F8E" w14:textId="77777777" w:rsidR="00337C94" w:rsidRPr="00882423" w:rsidRDefault="00337C94" w:rsidP="00337C9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>simple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 xml:space="preserve"> hand motions. </w:t>
                      </w: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>Sing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 xml:space="preserve"> “Jesus Loves Me”</w:t>
                      </w:r>
                    </w:p>
                    <w:p w14:paraId="195AAC38" w14:textId="77777777" w:rsidR="00337C94" w:rsidRPr="00882423" w:rsidRDefault="00337C94" w:rsidP="00337C9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>and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 xml:space="preserve"> make up some gestures your child</w:t>
                      </w:r>
                    </w:p>
                    <w:p w14:paraId="468DADD2" w14:textId="77777777" w:rsidR="00337C94" w:rsidRPr="00882423" w:rsidRDefault="00337C94" w:rsidP="00337C9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>can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 xml:space="preserve"> imitate.</w:t>
                      </w:r>
                    </w:p>
                    <w:p w14:paraId="2596690B" w14:textId="1557FFF1" w:rsidR="00E10F99" w:rsidRPr="00882423" w:rsidRDefault="00E10F99">
                      <w:pPr>
                        <w:pStyle w:val="Body"/>
                        <w:rPr>
                          <w:color w:val="5C330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5BF1ED34" wp14:editId="6B25C25F">
                <wp:simplePos x="0" y="0"/>
                <wp:positionH relativeFrom="page">
                  <wp:posOffset>7123469</wp:posOffset>
                </wp:positionH>
                <wp:positionV relativeFrom="page">
                  <wp:posOffset>6955472</wp:posOffset>
                </wp:positionV>
                <wp:extent cx="2609216" cy="51077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6" cy="5107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11181F" w14:textId="77777777" w:rsidR="00E10F99" w:rsidRPr="00131FF7" w:rsidRDefault="005A51F9" w:rsidP="00131FF7">
                            <w:pPr>
                              <w:pStyle w:val="Body"/>
                              <w:rPr>
                                <w:color w:val="FFFFFF" w:themeColor="background1"/>
                              </w:rPr>
                            </w:pPr>
                            <w:r w:rsidRPr="00131FF7">
                              <w:rPr>
                                <w:color w:val="FFFFFF" w:themeColor="background1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560.9pt;margin-top:547.65pt;width:205.45pt;height:40.2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7A11181F" w14:textId="77777777" w:rsidR="00E10F99" w:rsidRPr="00131FF7" w:rsidRDefault="005A51F9" w:rsidP="00131FF7">
                      <w:pPr>
                        <w:pStyle w:val="Body"/>
                        <w:rPr>
                          <w:color w:val="FFFFFF" w:themeColor="background1"/>
                        </w:rPr>
                      </w:pPr>
                      <w:r w:rsidRPr="00131FF7">
                        <w:rPr>
                          <w:color w:val="FFFFFF" w:themeColor="background1"/>
                        </w:rPr>
                        <w:t>Type to enter text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br w:type="page"/>
      </w:r>
    </w:p>
    <w:p w14:paraId="750C946C" w14:textId="4AD9E6FE" w:rsidR="00E10F99" w:rsidRDefault="000E4FF1" w:rsidP="000D1F65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8960" behindDoc="0" locked="0" layoutInCell="1" allowOverlap="1" wp14:anchorId="47E15F71" wp14:editId="2BB3024A">
                <wp:simplePos x="0" y="0"/>
                <wp:positionH relativeFrom="column">
                  <wp:posOffset>8167529</wp:posOffset>
                </wp:positionH>
                <wp:positionV relativeFrom="paragraph">
                  <wp:posOffset>0</wp:posOffset>
                </wp:positionV>
                <wp:extent cx="801370" cy="370840"/>
                <wp:effectExtent l="0" t="0" r="1143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534F2F4" w14:textId="27B7BD3D" w:rsidR="00EE5F42" w:rsidRPr="00507629" w:rsidRDefault="004D186D" w:rsidP="00EE5F42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2.10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643.1pt;margin-top:0;width:63.1pt;height:29.2pt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" filled="f" stroked="f" strokeweight=".5pt">
                <v:textbox style="mso-fit-shape-to-text:t" inset="4pt,4pt,4pt,4pt">
                  <w:txbxContent>
                    <w:p w14:paraId="1534F2F4" w14:textId="27B7BD3D" w:rsidR="00EE5F42" w:rsidRPr="00507629" w:rsidRDefault="004D186D" w:rsidP="00EE5F42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2.10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423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5BA836A" wp14:editId="74F4BCA4">
                <wp:simplePos x="0" y="0"/>
                <wp:positionH relativeFrom="page">
                  <wp:posOffset>7364730</wp:posOffset>
                </wp:positionH>
                <wp:positionV relativeFrom="page">
                  <wp:posOffset>2287270</wp:posOffset>
                </wp:positionV>
                <wp:extent cx="2457966" cy="8247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966" cy="824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CFD9BA" w14:textId="77777777" w:rsidR="00517EE8" w:rsidRPr="000E4FF1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(Insert your child’s name)</w:t>
                            </w:r>
                            <w:r w:rsidRPr="000E4FF1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,</w:t>
                            </w: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0E4FF1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I pray</w:t>
                            </w:r>
                          </w:p>
                          <w:p w14:paraId="32E07AC7" w14:textId="77777777" w:rsidR="00517EE8" w:rsidRPr="000E4FF1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0E4FF1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that</w:t>
                            </w:r>
                            <w:proofErr w:type="gramEnd"/>
                            <w:r w:rsidRPr="000E4FF1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you will come to know Jesus as</w:t>
                            </w:r>
                          </w:p>
                          <w:p w14:paraId="68D305B3" w14:textId="77777777" w:rsidR="00517EE8" w:rsidRPr="000E4FF1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0E4FF1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your</w:t>
                            </w:r>
                            <w:proofErr w:type="gramEnd"/>
                            <w:r w:rsidRPr="000E4FF1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shepherd, and know that He</w:t>
                            </w:r>
                          </w:p>
                          <w:p w14:paraId="028E82F7" w14:textId="77777777" w:rsidR="00517EE8" w:rsidRPr="000E4FF1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0E4FF1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cares</w:t>
                            </w:r>
                            <w:proofErr w:type="gramEnd"/>
                            <w:r w:rsidRPr="000E4FF1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for you every day.</w:t>
                            </w:r>
                          </w:p>
                          <w:p w14:paraId="5EECFB46" w14:textId="411624C2" w:rsidR="00E10F99" w:rsidRPr="000E4FF1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579.9pt;margin-top:180.1pt;width:193.55pt;height:64.9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4 0 21594 21583 0 21583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1ACFD9BA" w14:textId="77777777" w:rsidR="00517EE8" w:rsidRPr="000E4FF1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(Insert your child’s name)</w:t>
                      </w:r>
                      <w:r w:rsidRPr="000E4FF1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,</w:t>
                      </w: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0E4FF1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I pray</w:t>
                      </w:r>
                    </w:p>
                    <w:p w14:paraId="32E07AC7" w14:textId="77777777" w:rsidR="00517EE8" w:rsidRPr="000E4FF1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0E4FF1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that</w:t>
                      </w:r>
                      <w:proofErr w:type="gramEnd"/>
                      <w:r w:rsidRPr="000E4FF1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you will come to know Jesus as</w:t>
                      </w:r>
                    </w:p>
                    <w:p w14:paraId="68D305B3" w14:textId="77777777" w:rsidR="00517EE8" w:rsidRPr="000E4FF1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0E4FF1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your</w:t>
                      </w:r>
                      <w:proofErr w:type="gramEnd"/>
                      <w:r w:rsidRPr="000E4FF1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shepherd, and know that He</w:t>
                      </w:r>
                    </w:p>
                    <w:p w14:paraId="028E82F7" w14:textId="77777777" w:rsidR="00517EE8" w:rsidRPr="000E4FF1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0E4FF1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cares</w:t>
                      </w:r>
                      <w:proofErr w:type="gramEnd"/>
                      <w:r w:rsidRPr="000E4FF1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for you every day.</w:t>
                      </w:r>
                    </w:p>
                    <w:p w14:paraId="5EECFB46" w14:textId="411624C2" w:rsidR="00E10F99" w:rsidRPr="000E4FF1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5C330B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E7A4F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29EB897" wp14:editId="422C3103">
                <wp:simplePos x="0" y="0"/>
                <wp:positionH relativeFrom="page">
                  <wp:posOffset>5079205</wp:posOffset>
                </wp:positionH>
                <wp:positionV relativeFrom="page">
                  <wp:posOffset>578644</wp:posOffset>
                </wp:positionV>
                <wp:extent cx="3430429" cy="909796"/>
                <wp:effectExtent l="0" t="0" r="0" b="508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429" cy="9097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C6BC3B" w14:textId="77777777" w:rsidR="00B9286D" w:rsidRPr="00B9286D" w:rsidRDefault="00B9286D" w:rsidP="00B928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951100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9286D">
                              <w:rPr>
                                <w:rFonts w:ascii="Arial" w:hAnsi="Arial" w:cs="Arial"/>
                                <w:b/>
                                <w:color w:val="951100"/>
                                <w:sz w:val="18"/>
                                <w:szCs w:val="18"/>
                                <w:bdr w:val="none" w:sz="0" w:space="0" w:color="auto"/>
                              </w:rPr>
                              <w:t>Matthew 14:13–21; Mark 6:30–44; Luke 9:10–17; John 6:1–15</w:t>
                            </w:r>
                          </w:p>
                          <w:p w14:paraId="703018B2" w14:textId="74F84ACD" w:rsidR="00B9286D" w:rsidRPr="00882423" w:rsidRDefault="00B9286D" w:rsidP="00B928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Jesus c</w:t>
                            </w:r>
                            <w:r w:rsidR="00F434B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ared so much for the crowd </w:t>
                            </w: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following Him that</w:t>
                            </w:r>
                          </w:p>
                          <w:p w14:paraId="57675AC3" w14:textId="577BC0E1" w:rsidR="00B9286D" w:rsidRPr="00882423" w:rsidRDefault="00B9286D" w:rsidP="00B928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He taught the people, healed them, and fed them. Jesus provides abundantly for us because He cares for us.</w:t>
                            </w:r>
                          </w:p>
                          <w:p w14:paraId="71A58D4E" w14:textId="79E2182F" w:rsidR="00E10F99" w:rsidRPr="00882423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</w:p>
                          <w:p w14:paraId="772AE1E4" w14:textId="77777777" w:rsidR="0053292E" w:rsidRPr="00882423" w:rsidRDefault="0053292E">
                            <w:pPr>
                              <w:rPr>
                                <w:color w:val="5C330B"/>
                              </w:rPr>
                            </w:pPr>
                          </w:p>
                          <w:p w14:paraId="1CF169E7" w14:textId="77777777" w:rsidR="00E10F99" w:rsidRDefault="00E10F99" w:rsidP="00B9286D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399.95pt;margin-top:45.55pt;width:270.1pt;height:71.6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71C6BC3B" w14:textId="77777777" w:rsidR="00B9286D" w:rsidRPr="00B9286D" w:rsidRDefault="00B9286D" w:rsidP="00B928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951100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9286D">
                        <w:rPr>
                          <w:rFonts w:ascii="Arial" w:hAnsi="Arial" w:cs="Arial"/>
                          <w:b/>
                          <w:color w:val="951100"/>
                          <w:sz w:val="18"/>
                          <w:szCs w:val="18"/>
                          <w:bdr w:val="none" w:sz="0" w:space="0" w:color="auto"/>
                        </w:rPr>
                        <w:t>Matthew 14:13–21; Mark 6:30–44; Luke 9:10–17; John 6:1–15</w:t>
                      </w:r>
                    </w:p>
                    <w:p w14:paraId="703018B2" w14:textId="74F84ACD" w:rsidR="00B9286D" w:rsidRPr="00882423" w:rsidRDefault="00B9286D" w:rsidP="00B928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Jesus c</w:t>
                      </w:r>
                      <w:r w:rsidR="00F434B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ared so much for the crowd </w:t>
                      </w: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following Him that</w:t>
                      </w:r>
                    </w:p>
                    <w:p w14:paraId="57675AC3" w14:textId="577BC0E1" w:rsidR="00B9286D" w:rsidRPr="00882423" w:rsidRDefault="00B9286D" w:rsidP="00B9286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He taught the people, healed them, and fed them. Jesus provides abundantly for us because He cares for us.</w:t>
                      </w:r>
                    </w:p>
                    <w:p w14:paraId="71A58D4E" w14:textId="79E2182F" w:rsidR="00E10F99" w:rsidRPr="00882423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color w:val="5C330B"/>
                          <w:sz w:val="18"/>
                          <w:szCs w:val="18"/>
                        </w:rPr>
                      </w:pPr>
                    </w:p>
                    <w:p w14:paraId="772AE1E4" w14:textId="77777777" w:rsidR="0053292E" w:rsidRPr="00882423" w:rsidRDefault="0053292E">
                      <w:pPr>
                        <w:rPr>
                          <w:color w:val="5C330B"/>
                        </w:rPr>
                      </w:pPr>
                    </w:p>
                    <w:p w14:paraId="1CF169E7" w14:textId="77777777" w:rsidR="00E10F99" w:rsidRDefault="00E10F99" w:rsidP="00B9286D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CC075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BC074D3" wp14:editId="2C32C77A">
                <wp:simplePos x="0" y="0"/>
                <wp:positionH relativeFrom="page">
                  <wp:posOffset>220980</wp:posOffset>
                </wp:positionH>
                <wp:positionV relativeFrom="page">
                  <wp:posOffset>459581</wp:posOffset>
                </wp:positionV>
                <wp:extent cx="2662555" cy="6452870"/>
                <wp:effectExtent l="0" t="0" r="444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6452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9987E04" w14:textId="77777777" w:rsidR="00F434B3" w:rsidRPr="00CF2D47" w:rsidRDefault="00F434B3" w:rsidP="00F434B3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God has given parents the</w:t>
                            </w:r>
                          </w:p>
                          <w:p w14:paraId="5A272E80" w14:textId="77777777" w:rsidR="00F434B3" w:rsidRPr="00CF2D47" w:rsidRDefault="00F434B3" w:rsidP="00F434B3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privilege</w:t>
                            </w:r>
                            <w:proofErr w:type="gramEnd"/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 xml:space="preserve"> of being the primary</w:t>
                            </w:r>
                          </w:p>
                          <w:p w14:paraId="2C2FD68B" w14:textId="77777777" w:rsidR="00F434B3" w:rsidRPr="00CF2D47" w:rsidRDefault="00F434B3" w:rsidP="00F434B3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spiritual</w:t>
                            </w:r>
                            <w:proofErr w:type="gramEnd"/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 xml:space="preserve"> nurturers of their</w:t>
                            </w:r>
                          </w:p>
                          <w:p w14:paraId="42465781" w14:textId="77777777" w:rsidR="00F434B3" w:rsidRPr="00CF2D47" w:rsidRDefault="00F434B3" w:rsidP="00F434B3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>children’s</w:t>
                            </w:r>
                            <w:proofErr w:type="gramEnd"/>
                            <w:r w:rsidRPr="00CF2D47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4"/>
                                <w:szCs w:val="24"/>
                              </w:rPr>
                              <w:t xml:space="preserve"> faith.</w:t>
                            </w:r>
                          </w:p>
                          <w:p w14:paraId="7C2E2A93" w14:textId="77777777" w:rsidR="00E10F99" w:rsidRPr="00807314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5C330B"/>
                                <w:sz w:val="20"/>
                                <w:szCs w:val="20"/>
                              </w:rPr>
                            </w:pPr>
                          </w:p>
                          <w:p w14:paraId="1224438A" w14:textId="09ABF643" w:rsidR="00E10F99" w:rsidRPr="00807314" w:rsidRDefault="005A51F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5434A8"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At Home</w:t>
                            </w:r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Weekly is designed to reinforce that truth by </w:t>
                            </w:r>
                            <w:r w:rsidR="00F434B3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encouraging</w:t>
                            </w:r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your family to have time in God’</w:t>
                            </w:r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  <w:lang w:val="de-DE"/>
                              </w:rPr>
                              <w:t>s Word</w:t>
                            </w:r>
                            <w:r w:rsidRPr="00807314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7314">
                              <w:rPr>
                                <w:rFonts w:ascii="Arial" w:hAnsi="Arial"/>
                                <w:b/>
                                <w:bCs/>
                                <w:color w:val="5C330B"/>
                                <w:sz w:val="20"/>
                                <w:szCs w:val="20"/>
                              </w:rPr>
                              <w:t xml:space="preserve">before your child attends church each week. </w:t>
                            </w:r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It will provide you with ways to introduce The Big God Story and have age-appropriate conversations with your little one as you prepare her for what she will be experiencing in church for the next four weeks. </w:t>
                            </w:r>
                          </w:p>
                          <w:p w14:paraId="143FBB9C" w14:textId="77777777" w:rsidR="00E10F99" w:rsidRPr="00807314" w:rsidRDefault="00E10F9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5C330B"/>
                                <w:sz w:val="20"/>
                                <w:szCs w:val="20"/>
                              </w:rPr>
                            </w:pPr>
                          </w:p>
                          <w:p w14:paraId="6C0D052B" w14:textId="77777777" w:rsidR="00E10F99" w:rsidRPr="00BD4FE5" w:rsidRDefault="005A51F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Research has shown that children between the ages of two and four learn best through repetition. Because of this, </w:t>
                            </w:r>
                            <w:proofErr w:type="spellStart"/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TruBlessings</w:t>
                            </w:r>
                            <w:proofErr w:type="spellEnd"/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will spend two weeks on the same part of</w:t>
                            </w:r>
                            <w:r w:rsidRPr="00BD4F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4FE5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</w:rPr>
                              <w:t xml:space="preserve">The Big God Story </w:t>
                            </w:r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and the</w:t>
                            </w:r>
                            <w:r w:rsidRPr="00BD4F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D4FE5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  <w:lang w:val="de-DE"/>
                              </w:rPr>
                              <w:t>Ponder</w:t>
                            </w:r>
                            <w:proofErr w:type="spellEnd"/>
                            <w:r w:rsidRPr="00BD4FE5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  <w:lang w:val="de-DE"/>
                              </w:rPr>
                              <w:t xml:space="preserve"> Point. </w:t>
                            </w:r>
                          </w:p>
                          <w:p w14:paraId="4A8C36FC" w14:textId="77777777" w:rsidR="00E10F99" w:rsidRPr="00BD4FE5" w:rsidRDefault="00E10F9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263ED6" w14:textId="77777777" w:rsidR="00E10F99" w:rsidRPr="00807314" w:rsidRDefault="005A51F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Each week you will receive a new</w:t>
                            </w:r>
                            <w:r w:rsidRPr="00807314">
                              <w:rPr>
                                <w:rFonts w:ascii="Arial" w:hAnsi="Arial"/>
                                <w:b/>
                                <w:bCs/>
                                <w:color w:val="5C330B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BD4FE5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  <w:lang w:val="it-IT"/>
                              </w:rPr>
                              <w:t>Blessing</w:t>
                            </w:r>
                            <w:proofErr w:type="spellEnd"/>
                            <w:r w:rsidRPr="00BD4FE5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  <w:r w:rsidRPr="00BD4F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A blessing is a prayer of commission, a portion of Scripture, or words of encouragement and guidance. While giving the blessing, you may desire to lay hands on your child as you speak the Scripture or pray a prayer over him. </w:t>
                            </w:r>
                          </w:p>
                          <w:p w14:paraId="564550B0" w14:textId="77777777" w:rsidR="00E10F99" w:rsidRPr="00807314" w:rsidRDefault="00E10F9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5C330B"/>
                                <w:sz w:val="20"/>
                                <w:szCs w:val="20"/>
                              </w:rPr>
                            </w:pPr>
                          </w:p>
                          <w:p w14:paraId="3C354B94" w14:textId="4012AFD6" w:rsidR="00E10F99" w:rsidRPr="00BD4FE5" w:rsidRDefault="004B59E2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807314">
                              <w:rPr>
                                <w:rFonts w:ascii="Arial" w:hAnsi="Arial"/>
                                <w:b/>
                                <w:bCs/>
                                <w:color w:val="5C330B"/>
                                <w:sz w:val="20"/>
                                <w:szCs w:val="20"/>
                              </w:rPr>
                              <w:t>Hamilton the Hedgehog</w:t>
                            </w:r>
                            <w:r w:rsidR="005A51F9" w:rsidRPr="00807314">
                              <w:rPr>
                                <w:rFonts w:ascii="Arial" w:hAnsi="Arial"/>
                                <w:b/>
                                <w:bCs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51F9"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will play a role in your child’s experience in church each week—be sure to ask about him. He loves to </w:t>
                            </w:r>
                            <w:proofErr w:type="gramStart"/>
                            <w:r w:rsidR="005A51F9" w:rsidRPr="00BD4FE5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</w:rPr>
                              <w:t>Dig</w:t>
                            </w:r>
                            <w:proofErr w:type="gramEnd"/>
                            <w:r w:rsidR="005A51F9" w:rsidRPr="00BD4FE5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</w:rPr>
                              <w:t xml:space="preserve"> into God’</w:t>
                            </w:r>
                            <w:r w:rsidR="005A51F9" w:rsidRPr="00BD4FE5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  <w:lang w:val="de-DE"/>
                              </w:rPr>
                              <w:t>s Word.</w:t>
                            </w:r>
                            <w:r w:rsidR="005A51F9" w:rsidRPr="00BD4F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51F9"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The passage of Scripture provided will assist you as you reinforce the Ponder Point.</w:t>
                            </w:r>
                            <w:r w:rsidR="005A51F9" w:rsidRPr="00807314">
                              <w:rPr>
                                <w:rFonts w:ascii="Arial" w:hAnsi="Arial"/>
                                <w:b/>
                                <w:bCs/>
                                <w:color w:val="5C330B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51F9" w:rsidRPr="00BD4FE5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</w:rPr>
                              <w:t>Did You Know?</w:t>
                            </w:r>
                            <w:r w:rsidR="005A51F9" w:rsidRPr="00BD4F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5A51F9"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>has</w:t>
                            </w:r>
                            <w:proofErr w:type="gramEnd"/>
                            <w:r w:rsidR="005A51F9"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 fun facts about this part of The Big God Story for you to share with your child. And </w:t>
                            </w:r>
                            <w:r w:rsidR="005A51F9" w:rsidRPr="00BD4FE5">
                              <w:rPr>
                                <w:rFonts w:ascii="Arial" w:hAnsi="Arial"/>
                                <w:b/>
                                <w:bCs/>
                                <w:color w:val="941100"/>
                                <w:sz w:val="20"/>
                                <w:szCs w:val="20"/>
                                <w:lang w:val="nl-NL"/>
                              </w:rPr>
                              <w:t>Tot Talk</w:t>
                            </w:r>
                            <w:r w:rsidR="005A51F9" w:rsidRPr="00BD4F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51F9" w:rsidRPr="00807314">
                              <w:rPr>
                                <w:rFonts w:ascii="Arial" w:hAnsi="Arial"/>
                                <w:color w:val="5C330B"/>
                                <w:sz w:val="20"/>
                                <w:szCs w:val="20"/>
                              </w:rPr>
                              <w:t xml:space="preserve">is simply a conversation starter to assist you as you spiritually parent.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17.4pt;margin-top:36.2pt;width:209.65pt;height:508.1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2 21600 -2 21600 21598 0 21598 0 -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" mv:complextextbox="1" filled="f" stroked="f" strokeweight="1pt">
                <v:stroke miterlimit="4"/>
                <v:textbox inset="4pt,4pt,4pt,4pt">
                  <w:txbxContent>
                    <w:p w14:paraId="29987E04" w14:textId="77777777" w:rsidR="00F434B3" w:rsidRPr="00CF2D47" w:rsidRDefault="00F434B3" w:rsidP="00F434B3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God has given parents the</w:t>
                      </w:r>
                    </w:p>
                    <w:p w14:paraId="5A272E80" w14:textId="77777777" w:rsidR="00F434B3" w:rsidRPr="00CF2D47" w:rsidRDefault="00F434B3" w:rsidP="00F434B3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proofErr w:type="gramStart"/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privilege</w:t>
                      </w:r>
                      <w:proofErr w:type="gramEnd"/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 xml:space="preserve"> of being the primary</w:t>
                      </w:r>
                    </w:p>
                    <w:p w14:paraId="2C2FD68B" w14:textId="77777777" w:rsidR="00F434B3" w:rsidRPr="00CF2D47" w:rsidRDefault="00F434B3" w:rsidP="00F434B3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proofErr w:type="gramStart"/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spiritual</w:t>
                      </w:r>
                      <w:proofErr w:type="gramEnd"/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 xml:space="preserve"> nurturers of their</w:t>
                      </w:r>
                    </w:p>
                    <w:p w14:paraId="42465781" w14:textId="77777777" w:rsidR="00F434B3" w:rsidRPr="00CF2D47" w:rsidRDefault="00F434B3" w:rsidP="00F434B3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</w:pPr>
                      <w:proofErr w:type="gramStart"/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>children’s</w:t>
                      </w:r>
                      <w:proofErr w:type="gramEnd"/>
                      <w:r w:rsidRPr="00CF2D47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4"/>
                          <w:szCs w:val="24"/>
                        </w:rPr>
                        <w:t xml:space="preserve"> faith.</w:t>
                      </w:r>
                    </w:p>
                    <w:p w14:paraId="7C2E2A93" w14:textId="77777777" w:rsidR="00E10F99" w:rsidRPr="00807314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5C330B"/>
                          <w:sz w:val="20"/>
                          <w:szCs w:val="20"/>
                        </w:rPr>
                      </w:pPr>
                    </w:p>
                    <w:p w14:paraId="1224438A" w14:textId="09ABF643" w:rsidR="00E10F99" w:rsidRPr="00807314" w:rsidRDefault="005A51F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5C330B"/>
                          <w:sz w:val="20"/>
                          <w:szCs w:val="20"/>
                        </w:rPr>
                      </w:pPr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The </w:t>
                      </w:r>
                      <w:r w:rsidR="005434A8"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At Home</w:t>
                      </w:r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Weekly is designed to reinforce that truth by </w:t>
                      </w:r>
                      <w:r w:rsidR="00F434B3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encouraging</w:t>
                      </w:r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your family to have time in God’</w:t>
                      </w:r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  <w:lang w:val="de-DE"/>
                        </w:rPr>
                        <w:t>s Word</w:t>
                      </w:r>
                      <w:r w:rsidRPr="00807314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Pr="00807314">
                        <w:rPr>
                          <w:rFonts w:ascii="Arial" w:hAnsi="Arial"/>
                          <w:b/>
                          <w:bCs/>
                          <w:color w:val="5C330B"/>
                          <w:sz w:val="20"/>
                          <w:szCs w:val="20"/>
                        </w:rPr>
                        <w:t xml:space="preserve">before your child attends church each week. </w:t>
                      </w:r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It will provide you with ways to introduce The Big God Story and have age-appropriate conversations with your little one as you prepare her for what she will be experiencing in church for the next four weeks. </w:t>
                      </w:r>
                    </w:p>
                    <w:p w14:paraId="143FBB9C" w14:textId="77777777" w:rsidR="00E10F99" w:rsidRPr="00807314" w:rsidRDefault="00E10F9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5C330B"/>
                          <w:sz w:val="20"/>
                          <w:szCs w:val="20"/>
                        </w:rPr>
                      </w:pPr>
                    </w:p>
                    <w:p w14:paraId="6C0D052B" w14:textId="77777777" w:rsidR="00E10F99" w:rsidRPr="00BD4FE5" w:rsidRDefault="005A51F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Research has shown that children between the ages of two and four learn best through repetition. Because of this, </w:t>
                      </w:r>
                      <w:proofErr w:type="spellStart"/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TruBlessings</w:t>
                      </w:r>
                      <w:proofErr w:type="spellEnd"/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will spend two weeks on the same part of</w:t>
                      </w:r>
                      <w:r w:rsidRPr="00BD4FE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BD4FE5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</w:rPr>
                        <w:t xml:space="preserve">The Big God Story </w:t>
                      </w:r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and the</w:t>
                      </w:r>
                      <w:r w:rsidRPr="00BD4FE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D4FE5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  <w:lang w:val="de-DE"/>
                        </w:rPr>
                        <w:t>Ponder</w:t>
                      </w:r>
                      <w:proofErr w:type="spellEnd"/>
                      <w:r w:rsidRPr="00BD4FE5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  <w:lang w:val="de-DE"/>
                        </w:rPr>
                        <w:t xml:space="preserve"> Point. </w:t>
                      </w:r>
                    </w:p>
                    <w:p w14:paraId="4A8C36FC" w14:textId="77777777" w:rsidR="00E10F99" w:rsidRPr="00BD4FE5" w:rsidRDefault="00E10F9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00263ED6" w14:textId="77777777" w:rsidR="00E10F99" w:rsidRPr="00807314" w:rsidRDefault="005A51F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5C330B"/>
                          <w:sz w:val="20"/>
                          <w:szCs w:val="20"/>
                        </w:rPr>
                      </w:pPr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Each week you will receive a new</w:t>
                      </w:r>
                      <w:r w:rsidRPr="00807314">
                        <w:rPr>
                          <w:rFonts w:ascii="Arial" w:hAnsi="Arial"/>
                          <w:b/>
                          <w:bCs/>
                          <w:color w:val="5C330B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BD4FE5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  <w:lang w:val="it-IT"/>
                        </w:rPr>
                        <w:t>Blessing</w:t>
                      </w:r>
                      <w:proofErr w:type="spellEnd"/>
                      <w:r w:rsidRPr="00BD4FE5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  <w:lang w:val="it-IT"/>
                        </w:rPr>
                        <w:t>.</w:t>
                      </w:r>
                      <w:r w:rsidRPr="00BD4FE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A blessing is a prayer of commission, a portion of Scripture, or words of encouragement and guidance. While giving the blessing, you may desire to lay hands on your child as you speak the Scripture or pray a prayer over him. </w:t>
                      </w:r>
                    </w:p>
                    <w:p w14:paraId="564550B0" w14:textId="77777777" w:rsidR="00E10F99" w:rsidRPr="00807314" w:rsidRDefault="00E10F9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5C330B"/>
                          <w:sz w:val="20"/>
                          <w:szCs w:val="20"/>
                        </w:rPr>
                      </w:pPr>
                    </w:p>
                    <w:p w14:paraId="3C354B94" w14:textId="4012AFD6" w:rsidR="00E10F99" w:rsidRPr="00BD4FE5" w:rsidRDefault="004B59E2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807314">
                        <w:rPr>
                          <w:rFonts w:ascii="Arial" w:hAnsi="Arial"/>
                          <w:b/>
                          <w:bCs/>
                          <w:color w:val="5C330B"/>
                          <w:sz w:val="20"/>
                          <w:szCs w:val="20"/>
                        </w:rPr>
                        <w:t>Hamilton the Hedgehog</w:t>
                      </w:r>
                      <w:r w:rsidR="005A51F9" w:rsidRPr="00807314">
                        <w:rPr>
                          <w:rFonts w:ascii="Arial" w:hAnsi="Arial"/>
                          <w:b/>
                          <w:bCs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="005A51F9"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will play a role in your child’s experience in church each week—be sure to ask about him. He loves to </w:t>
                      </w:r>
                      <w:proofErr w:type="gramStart"/>
                      <w:r w:rsidR="005A51F9" w:rsidRPr="00BD4FE5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</w:rPr>
                        <w:t>Dig</w:t>
                      </w:r>
                      <w:proofErr w:type="gramEnd"/>
                      <w:r w:rsidR="005A51F9" w:rsidRPr="00BD4FE5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</w:rPr>
                        <w:t xml:space="preserve"> into God’</w:t>
                      </w:r>
                      <w:r w:rsidR="005A51F9" w:rsidRPr="00BD4FE5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  <w:lang w:val="de-DE"/>
                        </w:rPr>
                        <w:t>s Word.</w:t>
                      </w:r>
                      <w:r w:rsidR="005A51F9" w:rsidRPr="00BD4FE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5A51F9"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The passage of Scripture provided will assist you as you reinforce the Ponder Point.</w:t>
                      </w:r>
                      <w:r w:rsidR="005A51F9" w:rsidRPr="00807314">
                        <w:rPr>
                          <w:rFonts w:ascii="Arial" w:hAnsi="Arial"/>
                          <w:b/>
                          <w:bCs/>
                          <w:color w:val="5C330B"/>
                          <w:sz w:val="20"/>
                          <w:szCs w:val="20"/>
                        </w:rPr>
                        <w:t xml:space="preserve"> </w:t>
                      </w:r>
                      <w:r w:rsidR="005A51F9" w:rsidRPr="00BD4FE5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</w:rPr>
                        <w:t>Did You Know?</w:t>
                      </w:r>
                      <w:r w:rsidR="005A51F9" w:rsidRPr="00BD4FE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5A51F9"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>has</w:t>
                      </w:r>
                      <w:proofErr w:type="gramEnd"/>
                      <w:r w:rsidR="005A51F9"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 fun facts about this part of The Big God Story for you to share with your child. And </w:t>
                      </w:r>
                      <w:r w:rsidR="005A51F9" w:rsidRPr="00BD4FE5">
                        <w:rPr>
                          <w:rFonts w:ascii="Arial" w:hAnsi="Arial"/>
                          <w:b/>
                          <w:bCs/>
                          <w:color w:val="941100"/>
                          <w:sz w:val="20"/>
                          <w:szCs w:val="20"/>
                          <w:lang w:val="nl-NL"/>
                        </w:rPr>
                        <w:t>Tot Talk</w:t>
                      </w:r>
                      <w:r w:rsidR="005A51F9" w:rsidRPr="00BD4FE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5A51F9" w:rsidRPr="00807314">
                        <w:rPr>
                          <w:rFonts w:ascii="Arial" w:hAnsi="Arial"/>
                          <w:color w:val="5C330B"/>
                          <w:sz w:val="20"/>
                          <w:szCs w:val="20"/>
                        </w:rPr>
                        <w:t xml:space="preserve">is simply a conversation starter to assist you as you spiritually parent.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E5F42"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3F802353" wp14:editId="2FC8D7C9">
                <wp:simplePos x="0" y="0"/>
                <wp:positionH relativeFrom="column">
                  <wp:posOffset>5307330</wp:posOffset>
                </wp:positionH>
                <wp:positionV relativeFrom="paragraph">
                  <wp:posOffset>1089025</wp:posOffset>
                </wp:positionV>
                <wp:extent cx="1144270" cy="254000"/>
                <wp:effectExtent l="0" t="0" r="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A5E39AA" w14:textId="44E67C30" w:rsidR="00EE5F42" w:rsidRPr="00882423" w:rsidRDefault="00517EE8" w:rsidP="00EE5F42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20"/>
                                <w:szCs w:val="20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C330B"/>
                                <w:sz w:val="20"/>
                                <w:szCs w:val="20"/>
                              </w:rPr>
                              <w:t>JESUS CARES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margin-left:417.9pt;margin-top:85.75pt;width:90.1pt;height:20pt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" filled="f" stroked="f" strokeweight=".5pt">
                <v:textbox style="mso-fit-shape-to-text:t" inset="4pt,4pt,4pt,4pt">
                  <w:txbxContent>
                    <w:p w14:paraId="3A5E39AA" w14:textId="44E67C30" w:rsidR="00EE5F42" w:rsidRPr="00882423" w:rsidRDefault="00517EE8" w:rsidP="00EE5F42">
                      <w:pPr>
                        <w:pStyle w:val="p1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20"/>
                          <w:szCs w:val="20"/>
                        </w:rPr>
                      </w:pPr>
                      <w:r w:rsidRPr="0088242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C330B"/>
                          <w:sz w:val="20"/>
                          <w:szCs w:val="20"/>
                        </w:rPr>
                        <w:t>JESUS CARES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F42"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15CCCFBC" wp14:editId="6D4A1AF0">
                <wp:simplePos x="0" y="0"/>
                <wp:positionH relativeFrom="column">
                  <wp:posOffset>2792730</wp:posOffset>
                </wp:positionH>
                <wp:positionV relativeFrom="paragraph">
                  <wp:posOffset>3175</wp:posOffset>
                </wp:positionV>
                <wp:extent cx="801370" cy="370840"/>
                <wp:effectExtent l="0" t="0" r="1143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8001E6D" w14:textId="0ABCD605" w:rsidR="00507629" w:rsidRPr="00507629" w:rsidRDefault="004D186D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  <w:r w:rsidR="00EE5F4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3" type="#_x0000_t202" style="position:absolute;margin-left:219.9pt;margin-top:.25pt;width:63.1pt;height:29.2pt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" filled="f" stroked="f" strokeweight=".5pt">
                <v:textbox style="mso-fit-shape-to-text:t" inset="4pt,4pt,4pt,4pt">
                  <w:txbxContent>
                    <w:p w14:paraId="18001E6D" w14:textId="0ABCD605" w:rsidR="00507629" w:rsidRPr="00507629" w:rsidRDefault="004D186D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  <w:r w:rsidR="00EE5F42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59E">
        <w:rPr>
          <w:noProof/>
        </w:rPr>
        <w:drawing>
          <wp:anchor distT="152400" distB="152400" distL="152400" distR="152400" simplePos="0" relativeHeight="251660288" behindDoc="1" locked="0" layoutInCell="1" allowOverlap="1" wp14:anchorId="4EF85981" wp14:editId="288E8E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B_HFW_1-1_1-4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434A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7FFD4F70" wp14:editId="33DD6975">
                <wp:simplePos x="0" y="0"/>
                <wp:positionH relativeFrom="page">
                  <wp:posOffset>278447</wp:posOffset>
                </wp:positionH>
                <wp:positionV relativeFrom="page">
                  <wp:posOffset>6974205</wp:posOffset>
                </wp:positionV>
                <wp:extent cx="2467610" cy="8693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3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744EF7" w14:textId="77777777" w:rsidR="005434A8" w:rsidRDefault="005434A8" w:rsidP="005434A8">
                            <w:pPr>
                              <w:pStyle w:val="Default"/>
                              <w:spacing w:before="90" w:line="288" w:lineRule="auto"/>
                            </w:pP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  <w:lang w:val="de-DE"/>
                              </w:rPr>
                              <w:t xml:space="preserve">© 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2017 David C Cook.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TruResources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 are developed in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partnership with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0"/>
                                <w:szCs w:val="10"/>
                              </w:rPr>
                              <w:t>ROCK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HARBOR Church and a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national network of family and children’s ministry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leaders. All rights reserved.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Reproducible for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church use only.</w:t>
                            </w:r>
                            <w:proofErr w:type="gramEnd"/>
                          </w:p>
                          <w:p w14:paraId="2A060770" w14:textId="77777777" w:rsidR="005434A8" w:rsidRDefault="005434A8" w:rsidP="005434A8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21.9pt;margin-top:549.15pt;width:194.3pt;height:68.4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" filled="f" stroked="f" strokeweight="1pt">
                <v:stroke miterlimit="4"/>
                <v:textbox inset="4pt,4pt,4pt,4pt">
                  <w:txbxContent>
                    <w:p w14:paraId="15744EF7" w14:textId="77777777" w:rsidR="005434A8" w:rsidRDefault="005434A8" w:rsidP="005434A8">
                      <w:pPr>
                        <w:pStyle w:val="Default"/>
                        <w:spacing w:before="90" w:line="288" w:lineRule="auto"/>
                      </w:pPr>
                      <w:r>
                        <w:rPr>
                          <w:rFonts w:ascii="Arial" w:hAnsi="Arial"/>
                          <w:sz w:val="10"/>
                          <w:szCs w:val="10"/>
                          <w:lang w:val="de-DE"/>
                        </w:rPr>
                        <w:t xml:space="preserve">© 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2017 David C Cook. </w:t>
                      </w:r>
                      <w:proofErr w:type="spellStart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TruResources</w:t>
                      </w:r>
                      <w:proofErr w:type="spellEnd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 are developed in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partnership with </w:t>
                      </w:r>
                      <w:r>
                        <w:rPr>
                          <w:rFonts w:ascii="Arial" w:hAnsi="Arial"/>
                          <w:b/>
                          <w:bCs/>
                          <w:sz w:val="10"/>
                          <w:szCs w:val="10"/>
                        </w:rPr>
                        <w:t>ROCK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HARBOR Church and a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national network of family and children’s ministry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leaders. All rights reserved. </w:t>
                      </w:r>
                      <w:proofErr w:type="gramStart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Reproducible for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church use only.</w:t>
                      </w:r>
                      <w:proofErr w:type="gramEnd"/>
                    </w:p>
                    <w:p w14:paraId="2A060770" w14:textId="77777777" w:rsidR="005434A8" w:rsidRDefault="005434A8" w:rsidP="005434A8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2281F10" wp14:editId="247F8959">
                <wp:simplePos x="0" y="0"/>
                <wp:positionH relativeFrom="page">
                  <wp:posOffset>3454479</wp:posOffset>
                </wp:positionH>
                <wp:positionV relativeFrom="page">
                  <wp:posOffset>2479040</wp:posOffset>
                </wp:positionV>
                <wp:extent cx="2467610" cy="86991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29FFE0" w14:textId="77777777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Open a Bible and read Psalm 23:1:</w:t>
                            </w:r>
                          </w:p>
                          <w:p w14:paraId="4D4A0287" w14:textId="77777777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“The L</w:t>
                            </w:r>
                            <w:r w:rsidRPr="00F434B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mallCaps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ord</w:t>
                            </w:r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is my shepherd;</w:t>
                            </w:r>
                          </w:p>
                          <w:p w14:paraId="2B4FD0D5" w14:textId="77777777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I lack nothing.”</w:t>
                            </w:r>
                          </w:p>
                          <w:p w14:paraId="4357C606" w14:textId="01F0EFBE" w:rsidR="00E10F99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margin-left:272pt;margin-top:195.2pt;width:194.3pt;height:68.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584 0 21584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1329FFE0" w14:textId="77777777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Open a Bible and read Psalm 23:1:</w:t>
                      </w:r>
                    </w:p>
                    <w:p w14:paraId="4D4A0287" w14:textId="77777777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“The L</w:t>
                      </w:r>
                      <w:r w:rsidRPr="00F434B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mallCaps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ord</w:t>
                      </w:r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is my shepherd;</w:t>
                      </w:r>
                    </w:p>
                    <w:p w14:paraId="2B4FD0D5" w14:textId="77777777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I lack nothing.”</w:t>
                      </w:r>
                    </w:p>
                    <w:p w14:paraId="4357C606" w14:textId="01F0EFBE" w:rsidR="00E10F99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35EE0246" wp14:editId="71B00614">
                <wp:simplePos x="0" y="0"/>
                <wp:positionH relativeFrom="page">
                  <wp:posOffset>6629399</wp:posOffset>
                </wp:positionH>
                <wp:positionV relativeFrom="page">
                  <wp:posOffset>4124960</wp:posOffset>
                </wp:positionV>
                <wp:extent cx="2883813" cy="125444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813" cy="12544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3DDB80" w14:textId="75731908" w:rsidR="00517EE8" w:rsidRPr="00882423" w:rsidRDefault="008357F4" w:rsidP="00517EE8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</w:pPr>
                            <w:r w:rsidRPr="00882423">
                              <w:rPr>
                                <w:rFonts w:ascii="Arial" w:hAnsi="Arial"/>
                                <w:color w:val="5C330B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517EE8"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 xml:space="preserve">There were </w:t>
                            </w:r>
                            <w:r w:rsidR="000E4FF1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>5,000</w:t>
                            </w:r>
                            <w:r w:rsidR="00517EE8"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</w:rPr>
                              <w:t xml:space="preserve"> men in the</w:t>
                            </w:r>
                          </w:p>
                          <w:p w14:paraId="1B1AB264" w14:textId="77777777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crowd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, but there were probably several</w:t>
                            </w:r>
                          </w:p>
                          <w:p w14:paraId="6A3A6797" w14:textId="77777777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thousand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more people there since that</w:t>
                            </w:r>
                          </w:p>
                          <w:p w14:paraId="5DA4EDB6" w14:textId="77777777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number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does not include the women</w:t>
                            </w:r>
                          </w:p>
                          <w:p w14:paraId="1B404180" w14:textId="77777777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and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children who were present.</w:t>
                            </w:r>
                          </w:p>
                          <w:p w14:paraId="0B1D91F0" w14:textId="3A6F7491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• After Jesus fed the </w:t>
                            </w:r>
                            <w:r w:rsidR="00DE46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5,000</w:t>
                            </w: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, there</w:t>
                            </w:r>
                          </w:p>
                          <w:p w14:paraId="08744DC7" w14:textId="77777777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were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12 baskets of leftovers!</w:t>
                            </w:r>
                          </w:p>
                          <w:p w14:paraId="2579AC53" w14:textId="58DED27D" w:rsidR="00E10F99" w:rsidRDefault="00E10F99" w:rsidP="00517EE8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522pt;margin-top:324.8pt;width:227.05pt;height:98.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0 21595 0 21595 21589 -5 21589 -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14:paraId="773DDB80" w14:textId="75731908" w:rsidR="00517EE8" w:rsidRPr="00882423" w:rsidRDefault="008357F4" w:rsidP="00517EE8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</w:pPr>
                      <w:r w:rsidRPr="00882423">
                        <w:rPr>
                          <w:rFonts w:ascii="Arial" w:hAnsi="Arial"/>
                          <w:color w:val="5C330B"/>
                          <w:sz w:val="18"/>
                          <w:szCs w:val="18"/>
                        </w:rPr>
                        <w:t xml:space="preserve">• </w:t>
                      </w:r>
                      <w:r w:rsidR="00517EE8"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 xml:space="preserve">There were </w:t>
                      </w:r>
                      <w:r w:rsidR="000E4FF1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>5,000</w:t>
                      </w:r>
                      <w:r w:rsidR="00517EE8"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</w:rPr>
                        <w:t xml:space="preserve"> men in the</w:t>
                      </w:r>
                    </w:p>
                    <w:p w14:paraId="1B1AB264" w14:textId="77777777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crowd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, but there were probably several</w:t>
                      </w:r>
                    </w:p>
                    <w:p w14:paraId="6A3A6797" w14:textId="77777777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thousand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more people there since that</w:t>
                      </w:r>
                    </w:p>
                    <w:p w14:paraId="5DA4EDB6" w14:textId="77777777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number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does not include the women</w:t>
                      </w:r>
                    </w:p>
                    <w:p w14:paraId="1B404180" w14:textId="77777777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and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children who were present.</w:t>
                      </w:r>
                    </w:p>
                    <w:p w14:paraId="0B1D91F0" w14:textId="3A6F7491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• After Jesus fed the </w:t>
                      </w:r>
                      <w:r w:rsidR="00DE46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5,000</w:t>
                      </w: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, there</w:t>
                      </w:r>
                    </w:p>
                    <w:p w14:paraId="08744DC7" w14:textId="77777777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were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12 baskets of leftovers!</w:t>
                      </w:r>
                    </w:p>
                    <w:p w14:paraId="2579AC53" w14:textId="58DED27D" w:rsidR="00E10F99" w:rsidRDefault="00E10F99" w:rsidP="00517EE8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6CCB620" wp14:editId="11FCB4F4">
                <wp:simplePos x="0" y="0"/>
                <wp:positionH relativeFrom="page">
                  <wp:posOffset>3782615</wp:posOffset>
                </wp:positionH>
                <wp:positionV relativeFrom="page">
                  <wp:posOffset>5232400</wp:posOffset>
                </wp:positionV>
                <wp:extent cx="2493169" cy="58535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169" cy="5853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A5F15C" w14:textId="6595D68C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Read Mark 6:34.</w:t>
                            </w: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="00F434B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Let</w:t>
                            </w: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your child</w:t>
                            </w:r>
                            <w:r w:rsidR="00F434B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know</w:t>
                            </w:r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that a</w:t>
                            </w:r>
                          </w:p>
                          <w:p w14:paraId="1F293B6D" w14:textId="77777777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shepherd’s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job is to take care of the sheep and</w:t>
                            </w:r>
                          </w:p>
                          <w:p w14:paraId="0BD998BF" w14:textId="77777777" w:rsidR="00517EE8" w:rsidRPr="00882423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keep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them safe.</w:t>
                            </w:r>
                          </w:p>
                          <w:p w14:paraId="47AE3F1A" w14:textId="6AAF358A" w:rsidR="00E10F99" w:rsidRDefault="00E10F99">
                            <w:pPr>
                              <w:pStyle w:val="Default"/>
                              <w:spacing w:line="288" w:lineRule="auto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297.85pt;margin-top:412pt;width:196.3pt;height:46.1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94 0 21594 21577 -6 21577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5EA5F15C" w14:textId="6595D68C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Read Mark 6:34.</w:t>
                      </w: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="00F434B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Let</w:t>
                      </w: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your child</w:t>
                      </w:r>
                      <w:r w:rsidR="00F434B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know</w:t>
                      </w:r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that a</w:t>
                      </w:r>
                    </w:p>
                    <w:p w14:paraId="1F293B6D" w14:textId="77777777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shepherd’s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job is to take care of the sheep and</w:t>
                      </w:r>
                    </w:p>
                    <w:p w14:paraId="0BD998BF" w14:textId="77777777" w:rsidR="00517EE8" w:rsidRPr="00882423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keep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 xml:space="preserve"> them safe.</w:t>
                      </w:r>
                    </w:p>
                    <w:p w14:paraId="47AE3F1A" w14:textId="6AAF358A" w:rsidR="00E10F99" w:rsidRDefault="00E10F99">
                      <w:pPr>
                        <w:pStyle w:val="Default"/>
                        <w:spacing w:line="288" w:lineRule="auto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3E7897D" wp14:editId="5799F4B5">
                <wp:simplePos x="0" y="0"/>
                <wp:positionH relativeFrom="page">
                  <wp:posOffset>5606722</wp:posOffset>
                </wp:positionH>
                <wp:positionV relativeFrom="page">
                  <wp:posOffset>6146800</wp:posOffset>
                </wp:positionV>
                <wp:extent cx="2400955" cy="534869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55" cy="5348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F6BA29" w14:textId="77777777" w:rsidR="00BD4FE5" w:rsidRPr="00882423" w:rsidRDefault="00BD4FE5" w:rsidP="00BD4FE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>Balls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are </w:t>
                            </w: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>a favorite toy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>. Find a wide-open</w:t>
                            </w:r>
                          </w:p>
                          <w:p w14:paraId="6750A09E" w14:textId="77777777" w:rsidR="00BD4FE5" w:rsidRPr="00882423" w:rsidRDefault="00BD4FE5" w:rsidP="00BD4FE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>space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and allow your little one to test his</w:t>
                            </w:r>
                          </w:p>
                          <w:p w14:paraId="1B2EC104" w14:textId="77777777" w:rsidR="00BD4FE5" w:rsidRPr="00882423" w:rsidRDefault="00BD4FE5" w:rsidP="00BD4FE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>own</w:t>
                            </w:r>
                            <w:proofErr w:type="gramEnd"/>
                            <w:r w:rsidRPr="00882423">
                              <w:rPr>
                                <w:rFonts w:ascii="Arial" w:hAnsi="Arial" w:cs="Arial"/>
                                <w:b/>
                                <w:i/>
                                <w:color w:val="5C330B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power by seeing how far he can throw!</w:t>
                            </w:r>
                          </w:p>
                          <w:p w14:paraId="5A581680" w14:textId="6BAF7457" w:rsidR="00E10F99" w:rsidRPr="00882423" w:rsidRDefault="00E10F99" w:rsidP="00BD4FE5">
                            <w:pPr>
                              <w:pStyle w:val="Default"/>
                              <w:rPr>
                                <w:color w:val="5C330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441.45pt;margin-top:484pt;width:189.05pt;height:42.1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6FF6BA29" w14:textId="77777777" w:rsidR="00BD4FE5" w:rsidRPr="00882423" w:rsidRDefault="00BD4FE5" w:rsidP="00BD4FE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>Balls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 xml:space="preserve"> are </w:t>
                      </w: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>a favorite toy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>. Find a wide-open</w:t>
                      </w:r>
                    </w:p>
                    <w:p w14:paraId="6750A09E" w14:textId="77777777" w:rsidR="00BD4FE5" w:rsidRPr="00882423" w:rsidRDefault="00BD4FE5" w:rsidP="00BD4FE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>space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 xml:space="preserve"> and allow your little one to test his</w:t>
                      </w:r>
                    </w:p>
                    <w:p w14:paraId="1B2EC104" w14:textId="77777777" w:rsidR="00BD4FE5" w:rsidRPr="00882423" w:rsidRDefault="00BD4FE5" w:rsidP="00BD4FE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>own</w:t>
                      </w:r>
                      <w:proofErr w:type="gramEnd"/>
                      <w:r w:rsidRPr="00882423">
                        <w:rPr>
                          <w:rFonts w:ascii="Arial" w:hAnsi="Arial" w:cs="Arial"/>
                          <w:b/>
                          <w:i/>
                          <w:color w:val="5C330B"/>
                          <w:sz w:val="15"/>
                          <w:szCs w:val="15"/>
                          <w:bdr w:val="none" w:sz="0" w:space="0" w:color="auto"/>
                        </w:rPr>
                        <w:t xml:space="preserve"> power by seeing how far he can throw!</w:t>
                      </w:r>
                    </w:p>
                    <w:p w14:paraId="5A581680" w14:textId="6BAF7457" w:rsidR="00E10F99" w:rsidRPr="00882423" w:rsidRDefault="00E10F99" w:rsidP="00BD4FE5">
                      <w:pPr>
                        <w:pStyle w:val="Default"/>
                        <w:rPr>
                          <w:color w:val="5C330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F2CA8F3" wp14:editId="0F5A27EE">
                <wp:simplePos x="0" y="0"/>
                <wp:positionH relativeFrom="page">
                  <wp:posOffset>3782615</wp:posOffset>
                </wp:positionH>
                <wp:positionV relativeFrom="page">
                  <wp:posOffset>6833433</wp:posOffset>
                </wp:positionV>
                <wp:extent cx="2749193" cy="812800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193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3E006D" w14:textId="77777777" w:rsidR="00517EE8" w:rsidRPr="00517EE8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517EE8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>Why did Jesus feed the crowd?</w:t>
                            </w:r>
                          </w:p>
                          <w:p w14:paraId="21A3549A" w14:textId="77777777" w:rsidR="00517EE8" w:rsidRPr="00517EE8" w:rsidRDefault="00517EE8" w:rsidP="00517EE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517EE8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>Because Jesus cared for them!</w:t>
                            </w:r>
                          </w:p>
                          <w:p w14:paraId="19D54EF4" w14:textId="484DD054" w:rsidR="00E10F99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D9EBC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297.85pt;margin-top:538.05pt;width:216.45pt;height:64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14:paraId="6C3E006D" w14:textId="77777777" w:rsidR="00517EE8" w:rsidRPr="00517EE8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517EE8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>Why did Jesus feed the crowd?</w:t>
                      </w:r>
                    </w:p>
                    <w:p w14:paraId="21A3549A" w14:textId="77777777" w:rsidR="00517EE8" w:rsidRPr="00517EE8" w:rsidRDefault="00517EE8" w:rsidP="00517EE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517EE8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>Because Jesus cared for them!</w:t>
                      </w:r>
                    </w:p>
                    <w:p w14:paraId="19D54EF4" w14:textId="484DD054" w:rsidR="00E10F99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D9EBC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0BA8B0A" wp14:editId="5F74AD3D">
                <wp:simplePos x="0" y="0"/>
                <wp:positionH relativeFrom="page">
                  <wp:posOffset>6883400</wp:posOffset>
                </wp:positionH>
                <wp:positionV relativeFrom="page">
                  <wp:posOffset>6833433</wp:posOffset>
                </wp:positionV>
                <wp:extent cx="2945368" cy="72346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368" cy="7234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CC10F8" w14:textId="77777777" w:rsidR="00BD4FE5" w:rsidRPr="00BD4FE5" w:rsidRDefault="00BD4FE5" w:rsidP="00BD4FE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D4FE5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>Discuss with your child some tangible ways we can</w:t>
                            </w:r>
                          </w:p>
                          <w:p w14:paraId="71B3C0F9" w14:textId="77777777" w:rsidR="00BD4FE5" w:rsidRPr="00BD4FE5" w:rsidRDefault="00BD4FE5" w:rsidP="00BD4FE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BD4FE5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>show</w:t>
                            </w:r>
                            <w:proofErr w:type="gramEnd"/>
                            <w:r w:rsidRPr="00BD4FE5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other people how much Jesus cares about</w:t>
                            </w:r>
                          </w:p>
                          <w:p w14:paraId="17FF0A38" w14:textId="77777777" w:rsidR="00BD4FE5" w:rsidRPr="00BD4FE5" w:rsidRDefault="00BD4FE5" w:rsidP="00BD4FE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BD4FE5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>them</w:t>
                            </w:r>
                            <w:proofErr w:type="gramEnd"/>
                            <w:r w:rsidRPr="00BD4FE5">
                              <w:rPr>
                                <w:rFonts w:ascii="Arial" w:hAnsi="Arial" w:cs="Arial"/>
                                <w:color w:val="DAECC9"/>
                                <w:sz w:val="18"/>
                                <w:szCs w:val="18"/>
                                <w:bdr w:val="none" w:sz="0" w:space="0" w:color="auto"/>
                              </w:rPr>
                              <w:t>—using kind words, showing affection, etc.</w:t>
                            </w:r>
                          </w:p>
                          <w:p w14:paraId="432D5945" w14:textId="0400B929" w:rsidR="00E10F99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D9EBC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position:absolute;margin-left:542pt;margin-top:538.05pt;width:231.9pt;height:56.9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2ACC10F8" w14:textId="77777777" w:rsidR="00BD4FE5" w:rsidRPr="00BD4FE5" w:rsidRDefault="00BD4FE5" w:rsidP="00BD4FE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D4FE5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>Discuss with your child some tangible ways we can</w:t>
                      </w:r>
                    </w:p>
                    <w:p w14:paraId="71B3C0F9" w14:textId="77777777" w:rsidR="00BD4FE5" w:rsidRPr="00BD4FE5" w:rsidRDefault="00BD4FE5" w:rsidP="00BD4FE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BD4FE5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>show</w:t>
                      </w:r>
                      <w:proofErr w:type="gramEnd"/>
                      <w:r w:rsidRPr="00BD4FE5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 xml:space="preserve"> other people how much Jesus cares about</w:t>
                      </w:r>
                    </w:p>
                    <w:p w14:paraId="17FF0A38" w14:textId="77777777" w:rsidR="00BD4FE5" w:rsidRPr="00BD4FE5" w:rsidRDefault="00BD4FE5" w:rsidP="00BD4FE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BD4FE5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>them</w:t>
                      </w:r>
                      <w:proofErr w:type="gramEnd"/>
                      <w:r w:rsidRPr="00BD4FE5">
                        <w:rPr>
                          <w:rFonts w:ascii="Arial" w:hAnsi="Arial" w:cs="Arial"/>
                          <w:color w:val="DAECC9"/>
                          <w:sz w:val="18"/>
                          <w:szCs w:val="18"/>
                          <w:bdr w:val="none" w:sz="0" w:space="0" w:color="auto"/>
                        </w:rPr>
                        <w:t>—using kind words, showing affection, etc.</w:t>
                      </w:r>
                    </w:p>
                    <w:p w14:paraId="432D5945" w14:textId="0400B929" w:rsidR="00E10F99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D9EBC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E10F99" w:rsidSect="00507629">
      <w:headerReference w:type="default" r:id="rId9"/>
      <w:footerReference w:type="default" r:id="rId10"/>
      <w:pgSz w:w="15840" w:h="12240" w:orient="landscape"/>
      <w:pgMar w:top="972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70F9AD" w14:textId="77777777" w:rsidR="001E26C1" w:rsidRDefault="001E26C1">
      <w:r>
        <w:separator/>
      </w:r>
    </w:p>
  </w:endnote>
  <w:endnote w:type="continuationSeparator" w:id="0">
    <w:p w14:paraId="7113242C" w14:textId="77777777" w:rsidR="001E26C1" w:rsidRDefault="001E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eutraface Slab Text">
    <w:altName w:val="Times New Roman"/>
    <w:charset w:val="00"/>
    <w:family w:val="auto"/>
    <w:pitch w:val="variable"/>
    <w:sig w:usb0="00000007" w:usb1="00000000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F9766" w14:textId="77777777" w:rsidR="00E10F99" w:rsidRDefault="00E10F9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63E93" w14:textId="77777777" w:rsidR="001E26C1" w:rsidRDefault="001E26C1">
      <w:r>
        <w:separator/>
      </w:r>
    </w:p>
  </w:footnote>
  <w:footnote w:type="continuationSeparator" w:id="0">
    <w:p w14:paraId="14641979" w14:textId="77777777" w:rsidR="001E26C1" w:rsidRDefault="001E26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244C0" w14:textId="77777777" w:rsidR="00E10F99" w:rsidRDefault="00E10F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proofState w:spelling="clean" w:grammar="clean"/>
  <w:attachedTemplate r:id="rId1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36F"/>
    <w:rsid w:val="000D1F65"/>
    <w:rsid w:val="000E4FF1"/>
    <w:rsid w:val="00131FF7"/>
    <w:rsid w:val="0019521E"/>
    <w:rsid w:val="001E26C1"/>
    <w:rsid w:val="002D696A"/>
    <w:rsid w:val="0032317A"/>
    <w:rsid w:val="00337C94"/>
    <w:rsid w:val="003A559E"/>
    <w:rsid w:val="00415B9B"/>
    <w:rsid w:val="004B59E2"/>
    <w:rsid w:val="004D186D"/>
    <w:rsid w:val="00507629"/>
    <w:rsid w:val="00517EE8"/>
    <w:rsid w:val="00526653"/>
    <w:rsid w:val="0053292E"/>
    <w:rsid w:val="005434A8"/>
    <w:rsid w:val="00574B6A"/>
    <w:rsid w:val="005A51F9"/>
    <w:rsid w:val="00807314"/>
    <w:rsid w:val="008357F4"/>
    <w:rsid w:val="0088136F"/>
    <w:rsid w:val="00882423"/>
    <w:rsid w:val="008E7A4F"/>
    <w:rsid w:val="009354C9"/>
    <w:rsid w:val="009526D6"/>
    <w:rsid w:val="00A37094"/>
    <w:rsid w:val="00B70E8E"/>
    <w:rsid w:val="00B9286D"/>
    <w:rsid w:val="00BD4FE5"/>
    <w:rsid w:val="00C126F8"/>
    <w:rsid w:val="00CA7D81"/>
    <w:rsid w:val="00CC0754"/>
    <w:rsid w:val="00D621D3"/>
    <w:rsid w:val="00DC5E16"/>
    <w:rsid w:val="00DE4623"/>
    <w:rsid w:val="00E10F99"/>
    <w:rsid w:val="00E917B3"/>
    <w:rsid w:val="00EA0F86"/>
    <w:rsid w:val="00EE5F42"/>
    <w:rsid w:val="00EE6E87"/>
    <w:rsid w:val="00F4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CF1A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sid w:val="00574B6A"/>
    <w:rPr>
      <w:rFonts w:ascii="Helvetica" w:hAnsi="Helvetica" w:cs="Arial Unicode MS"/>
      <w:color w:val="000000"/>
      <w:szCs w:val="22"/>
    </w:rPr>
  </w:style>
  <w:style w:type="paragraph" w:customStyle="1" w:styleId="p1">
    <w:name w:val="p1"/>
    <w:basedOn w:val="Normal"/>
    <w:rsid w:val="005076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Neutraface Slab Text" w:hAnsi="Neutraface Slab Text"/>
      <w:color w:val="82D2CB"/>
      <w:sz w:val="27"/>
      <w:szCs w:val="27"/>
      <w:bdr w:val="none" w:sz="0" w:space="0" w:color="auto"/>
    </w:rPr>
  </w:style>
  <w:style w:type="paragraph" w:customStyle="1" w:styleId="p2">
    <w:name w:val="p2"/>
    <w:basedOn w:val="Normal"/>
    <w:rsid w:val="008813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hAnsi="Times"/>
      <w:sz w:val="15"/>
      <w:szCs w:val="15"/>
      <w:bdr w:val="none" w:sz="0" w:space="0" w:color="auto"/>
    </w:rPr>
  </w:style>
  <w:style w:type="character" w:customStyle="1" w:styleId="s1">
    <w:name w:val="s1"/>
    <w:basedOn w:val="DefaultParagraphFont"/>
    <w:rsid w:val="00DC5E16"/>
    <w:rPr>
      <w:rFonts w:ascii="Helvetica" w:hAnsi="Helvetica" w:hint="default"/>
      <w:sz w:val="14"/>
      <w:szCs w:val="1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sid w:val="00574B6A"/>
    <w:rPr>
      <w:rFonts w:ascii="Helvetica" w:hAnsi="Helvetica" w:cs="Arial Unicode MS"/>
      <w:color w:val="000000"/>
      <w:szCs w:val="22"/>
    </w:rPr>
  </w:style>
  <w:style w:type="paragraph" w:customStyle="1" w:styleId="p1">
    <w:name w:val="p1"/>
    <w:basedOn w:val="Normal"/>
    <w:rsid w:val="005076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Neutraface Slab Text" w:hAnsi="Neutraface Slab Text"/>
      <w:color w:val="82D2CB"/>
      <w:sz w:val="27"/>
      <w:szCs w:val="27"/>
      <w:bdr w:val="none" w:sz="0" w:space="0" w:color="auto"/>
    </w:rPr>
  </w:style>
  <w:style w:type="paragraph" w:customStyle="1" w:styleId="p2">
    <w:name w:val="p2"/>
    <w:basedOn w:val="Normal"/>
    <w:rsid w:val="008813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hAnsi="Times"/>
      <w:sz w:val="15"/>
      <w:szCs w:val="15"/>
      <w:bdr w:val="none" w:sz="0" w:space="0" w:color="auto"/>
    </w:rPr>
  </w:style>
  <w:style w:type="character" w:customStyle="1" w:styleId="s1">
    <w:name w:val="s1"/>
    <w:basedOn w:val="DefaultParagraphFont"/>
    <w:rsid w:val="00DC5E16"/>
    <w:rPr>
      <w:rFonts w:ascii="Helvetica" w:hAnsi="Helvetica" w:hint="default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Users/micah.radakovich/Downloads/TB_AHW_1-1_1-4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//Users/micah.radakovich/Downloads/TB_AHW_1-1_1-4.dotx</Template>
  <TotalTime>1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Micah Radakovich</dc:creator>
  <cp:lastModifiedBy>Jason and Leigh Davidson</cp:lastModifiedBy>
  <cp:revision>2</cp:revision>
  <dcterms:created xsi:type="dcterms:W3CDTF">2017-08-05T20:03:00Z</dcterms:created>
  <dcterms:modified xsi:type="dcterms:W3CDTF">2017-08-05T20:03:00Z</dcterms:modified>
</cp:coreProperties>
</file>