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AE1711" w14:textId="0FCF5DD9" w:rsidR="00E10F99" w:rsidRDefault="00BC1B34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1A286695" wp14:editId="144D5A2C">
                <wp:simplePos x="0" y="0"/>
                <wp:positionH relativeFrom="page">
                  <wp:posOffset>2337847</wp:posOffset>
                </wp:positionH>
                <wp:positionV relativeFrom="page">
                  <wp:posOffset>6080289</wp:posOffset>
                </wp:positionV>
                <wp:extent cx="2399888" cy="66595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888" cy="6659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52F7C2" w14:textId="77777777" w:rsidR="00BC1B34" w:rsidRPr="005E6E6F" w:rsidRDefault="00BC1B34" w:rsidP="00BC1B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</w:pPr>
                            <w:r w:rsidRPr="005E6E6F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  <w:t>Your child is beginning to develop his</w:t>
                            </w:r>
                          </w:p>
                          <w:p w14:paraId="17F7C690" w14:textId="77777777" w:rsidR="00BC1B34" w:rsidRPr="005E6E6F" w:rsidRDefault="00BC1B34" w:rsidP="00BC1B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</w:pPr>
                            <w:r w:rsidRPr="005E6E6F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  <w:t>imagination. Make some waves during bath</w:t>
                            </w:r>
                          </w:p>
                          <w:p w14:paraId="17894A2C" w14:textId="77777777" w:rsidR="00BC1B34" w:rsidRPr="005E6E6F" w:rsidRDefault="00BC1B34" w:rsidP="00BC1B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</w:pPr>
                            <w:r w:rsidRPr="005E6E6F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  <w:t>time and allow him to act out this part of</w:t>
                            </w:r>
                          </w:p>
                          <w:p w14:paraId="08EF34E2" w14:textId="77777777" w:rsidR="00BC1B34" w:rsidRPr="005E6E6F" w:rsidRDefault="00BC1B34" w:rsidP="00BC1B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</w:pPr>
                            <w:r w:rsidRPr="005E6E6F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  <w:t>The Big God Story.</w:t>
                            </w:r>
                          </w:p>
                          <w:p w14:paraId="5BCC6CBC" w14:textId="77777777" w:rsidR="00BC1B34" w:rsidRPr="005E6E6F" w:rsidRDefault="00BC1B34" w:rsidP="00BC1B34">
                            <w:pPr>
                              <w:pStyle w:val="Body"/>
                              <w:rPr>
                                <w:rFonts w:ascii="Arial" w:hAnsi="Arial" w:cs="Arial"/>
                                <w:color w:val="494949"/>
                                <w:sz w:val="16"/>
                                <w:szCs w:val="16"/>
                              </w:rPr>
                            </w:pPr>
                          </w:p>
                          <w:p w14:paraId="52A31181" w14:textId="4EA68BEE" w:rsidR="00E10F99" w:rsidRDefault="00E10F99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184.1pt;margin-top:478.75pt;width:188.95pt;height:52.45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" filled="f" stroked="f" strokeweight="1pt">
                <v:stroke miterlimit="4"/>
                <v:textbox inset="4pt,4pt,4pt,4pt">
                  <w:txbxContent>
                    <w:p w14:paraId="6652F7C2" w14:textId="77777777" w:rsidR="00BC1B34" w:rsidRPr="005E6E6F" w:rsidRDefault="00BC1B34" w:rsidP="00BC1B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</w:pPr>
                      <w:r w:rsidRPr="005E6E6F">
                        <w:rPr>
                          <w:rFonts w:ascii="Arial" w:hAnsi="Arial" w:cs="Arial"/>
                          <w:b/>
                          <w:i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  <w:t>Your child is beginning to develop his</w:t>
                      </w:r>
                    </w:p>
                    <w:p w14:paraId="17F7C690" w14:textId="77777777" w:rsidR="00BC1B34" w:rsidRPr="005E6E6F" w:rsidRDefault="00BC1B34" w:rsidP="00BC1B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</w:pPr>
                      <w:r w:rsidRPr="005E6E6F">
                        <w:rPr>
                          <w:rFonts w:ascii="Arial" w:hAnsi="Arial" w:cs="Arial"/>
                          <w:b/>
                          <w:i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  <w:t>imagination. Make some waves during bath</w:t>
                      </w:r>
                    </w:p>
                    <w:p w14:paraId="17894A2C" w14:textId="77777777" w:rsidR="00BC1B34" w:rsidRPr="005E6E6F" w:rsidRDefault="00BC1B34" w:rsidP="00BC1B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</w:pPr>
                      <w:r w:rsidRPr="005E6E6F">
                        <w:rPr>
                          <w:rFonts w:ascii="Arial" w:hAnsi="Arial" w:cs="Arial"/>
                          <w:b/>
                          <w:i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  <w:t>time and allow him to act out this part of</w:t>
                      </w:r>
                    </w:p>
                    <w:p w14:paraId="08EF34E2" w14:textId="77777777" w:rsidR="00BC1B34" w:rsidRPr="005E6E6F" w:rsidRDefault="00BC1B34" w:rsidP="00BC1B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</w:pPr>
                      <w:r w:rsidRPr="005E6E6F">
                        <w:rPr>
                          <w:rFonts w:ascii="Arial" w:hAnsi="Arial" w:cs="Arial"/>
                          <w:b/>
                          <w:i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  <w:t>The Big God Story.</w:t>
                      </w:r>
                    </w:p>
                    <w:p w14:paraId="5BCC6CBC" w14:textId="77777777" w:rsidR="00BC1B34" w:rsidRPr="005E6E6F" w:rsidRDefault="00BC1B34" w:rsidP="00BC1B34">
                      <w:pPr>
                        <w:pStyle w:val="Body"/>
                        <w:rPr>
                          <w:rFonts w:ascii="Arial" w:hAnsi="Arial" w:cs="Arial"/>
                          <w:color w:val="494949"/>
                          <w:sz w:val="16"/>
                          <w:szCs w:val="16"/>
                        </w:rPr>
                      </w:pPr>
                    </w:p>
                    <w:p w14:paraId="52A31181" w14:textId="4EA68BEE" w:rsidR="00E10F99" w:rsidRDefault="00E10F99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303CA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2F814CE4" wp14:editId="1CDCD64D">
                <wp:simplePos x="0" y="0"/>
                <wp:positionH relativeFrom="page">
                  <wp:posOffset>1847654</wp:posOffset>
                </wp:positionH>
                <wp:positionV relativeFrom="page">
                  <wp:posOffset>509047</wp:posOffset>
                </wp:positionV>
                <wp:extent cx="3347281" cy="970280"/>
                <wp:effectExtent l="0" t="0" r="5715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281" cy="970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59F715" w14:textId="6DB2C8DB" w:rsidR="003303CA" w:rsidRPr="00C653CB" w:rsidRDefault="003303CA" w:rsidP="003303CA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653C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Matthew 8:23</w:t>
                            </w:r>
                            <w:r w:rsidR="00CD0DD9" w:rsidRPr="00C653C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C653C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27; Mark 4:35</w:t>
                            </w:r>
                            <w:r w:rsidR="00CD0DD9" w:rsidRPr="00C653C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C653C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  <w:p w14:paraId="6D68C57B" w14:textId="77777777" w:rsidR="003303CA" w:rsidRPr="00BE342C" w:rsidRDefault="003303CA" w:rsidP="003303C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Jesus calms the storm with just three words: “Quiet! Be still!”</w:t>
                            </w:r>
                          </w:p>
                          <w:p w14:paraId="676CEC41" w14:textId="77777777" w:rsidR="003303CA" w:rsidRPr="00BE342C" w:rsidRDefault="003303CA" w:rsidP="003303C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Jesus can control nature—He can save the world.</w:t>
                            </w:r>
                          </w:p>
                          <w:p w14:paraId="508A0979" w14:textId="1B7A7151" w:rsidR="00E10F99" w:rsidRPr="00BE342C" w:rsidRDefault="00E10F99" w:rsidP="00BE342C">
                            <w:pPr>
                              <w:pStyle w:val="Default"/>
                              <w:rPr>
                                <w:rFonts w:ascii="Arial" w:eastAsia="Arial" w:hAnsi="Arial" w:cs="Arial"/>
                                <w:color w:val="49494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7" style="position:absolute;margin-left:145.5pt;margin-top:40.1pt;width:263.55pt;height:76.4pt;z-index:25167155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4359F715" w14:textId="6DB2C8DB" w:rsidR="003303CA" w:rsidRPr="00C653CB" w:rsidRDefault="003303CA" w:rsidP="003303CA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C653C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Matthew 8:23</w:t>
                      </w:r>
                      <w:r w:rsidR="00CD0DD9" w:rsidRPr="00C653C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C653C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27; Mark 4:35</w:t>
                      </w:r>
                      <w:r w:rsidR="00CD0DD9" w:rsidRPr="00C653C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C653C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41</w:t>
                      </w:r>
                    </w:p>
                    <w:p w14:paraId="6D68C57B" w14:textId="77777777" w:rsidR="003303CA" w:rsidRPr="00BE342C" w:rsidRDefault="003303CA" w:rsidP="003303C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Jesus calms the storm with just three words: “Quiet! Be still!”</w:t>
                      </w:r>
                    </w:p>
                    <w:p w14:paraId="676CEC41" w14:textId="77777777" w:rsidR="003303CA" w:rsidRPr="00BE342C" w:rsidRDefault="003303CA" w:rsidP="003303C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Jesus can control nature—He can save the world.</w:t>
                      </w:r>
                    </w:p>
                    <w:p w14:paraId="508A0979" w14:textId="1B7A7151" w:rsidR="00E10F99" w:rsidRPr="00BE342C" w:rsidRDefault="00E10F99" w:rsidP="00BE342C">
                      <w:pPr>
                        <w:pStyle w:val="Default"/>
                        <w:rPr>
                          <w:rFonts w:ascii="Arial" w:eastAsia="Arial" w:hAnsi="Arial" w:cs="Arial"/>
                          <w:color w:val="494949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415B9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E0BB1" wp14:editId="5F15FFF1">
                <wp:simplePos x="0" y="0"/>
                <wp:positionH relativeFrom="column">
                  <wp:posOffset>1764030</wp:posOffset>
                </wp:positionH>
                <wp:positionV relativeFrom="paragraph">
                  <wp:posOffset>1203325</wp:posOffset>
                </wp:positionV>
                <wp:extent cx="1372870" cy="254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87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F37E83D" w14:textId="582275B9" w:rsidR="0032317A" w:rsidRPr="00BE342C" w:rsidRDefault="00105F2A" w:rsidP="00105F2A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20"/>
                                <w:szCs w:val="20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20"/>
                                <w:szCs w:val="20"/>
                              </w:rPr>
                              <w:t>JESUS IS GOD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8" type="#_x0000_t202" style="position:absolute;margin-left:138.9pt;margin-top:94.75pt;width:108.1pt;height:20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" filled="f" stroked="f" strokeweight=".5pt">
                <v:textbox style="mso-fit-shape-to-text:t" inset="4pt,4pt,4pt,4pt">
                  <w:txbxContent>
                    <w:p w14:paraId="0F37E83D" w14:textId="582275B9" w:rsidR="0032317A" w:rsidRPr="00BE342C" w:rsidRDefault="00105F2A" w:rsidP="00105F2A">
                      <w:pPr>
                        <w:pStyle w:val="p1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4949"/>
                          <w:sz w:val="20"/>
                          <w:szCs w:val="20"/>
                        </w:rPr>
                      </w:pPr>
                      <w:r w:rsidRPr="00BE342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4949"/>
                          <w:sz w:val="20"/>
                          <w:szCs w:val="20"/>
                        </w:rPr>
                        <w:t>JESUS IS GOD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629"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43E0F8EB" wp14:editId="6A08B4B0">
                <wp:simplePos x="0" y="0"/>
                <wp:positionH relativeFrom="column">
                  <wp:posOffset>4623435</wp:posOffset>
                </wp:positionH>
                <wp:positionV relativeFrom="paragraph">
                  <wp:posOffset>476</wp:posOffset>
                </wp:positionV>
                <wp:extent cx="915670" cy="3708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2425559" w14:textId="77777777" w:rsidR="00507629" w:rsidRPr="007D4EB5" w:rsidRDefault="00E15D89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</w:pPr>
                            <w:r w:rsidRPr="007D4EB5"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  <w:t>2.8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64.05pt;margin-top:.05pt;width:72.1pt;height:29.2pt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" filled="f" stroked="f" strokeweight=".5pt">
                <v:textbox style="mso-fit-shape-to-text:t" inset="4pt,4pt,4pt,4pt">
                  <w:txbxContent>
                    <w:p w14:paraId="02425559" w14:textId="77777777" w:rsidR="00507629" w:rsidRPr="007D4EB5" w:rsidRDefault="00E15D89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</w:pPr>
                      <w:r w:rsidRPr="007D4EB5"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  <w:t>2.8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629"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0816B671" wp14:editId="6B08B29B">
                <wp:simplePos x="0" y="0"/>
                <wp:positionH relativeFrom="column">
                  <wp:posOffset>-636270</wp:posOffset>
                </wp:positionH>
                <wp:positionV relativeFrom="paragraph">
                  <wp:posOffset>3175</wp:posOffset>
                </wp:positionV>
                <wp:extent cx="915670" cy="63373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63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8547552" w14:textId="77777777" w:rsidR="00E15D89" w:rsidRPr="007D4EB5" w:rsidRDefault="00E15D89" w:rsidP="00E15D8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</w:pPr>
                            <w:r w:rsidRPr="007D4EB5"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  <w:t>2.7</w:t>
                            </w:r>
                          </w:p>
                          <w:p w14:paraId="5B25D375" w14:textId="77777777" w:rsidR="00507629" w:rsidRPr="00FD1952" w:rsidRDefault="00507629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50.05pt;margin-top:.25pt;width:72.1pt;height:49.9pt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" filled="f" stroked="f" strokeweight=".5pt">
                <v:textbox style="mso-fit-shape-to-text:t" inset="4pt,4pt,4pt,4pt">
                  <w:txbxContent>
                    <w:p w14:paraId="78547552" w14:textId="77777777" w:rsidR="00E15D89" w:rsidRPr="007D4EB5" w:rsidRDefault="00E15D89" w:rsidP="00E15D89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</w:pPr>
                      <w:r w:rsidRPr="007D4EB5"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  <w:t>2.7</w:t>
                      </w:r>
                    </w:p>
                    <w:p w14:paraId="5B25D375" w14:textId="77777777" w:rsidR="00507629" w:rsidRPr="00FD1952" w:rsidRDefault="00507629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51F9">
        <w:rPr>
          <w:noProof/>
        </w:rPr>
        <w:drawing>
          <wp:anchor distT="152400" distB="152400" distL="152400" distR="152400" simplePos="0" relativeHeight="251659264" behindDoc="1" locked="1" layoutInCell="1" allowOverlap="1" wp14:anchorId="41BC7CE1" wp14:editId="47B8C9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B_HFW_1-1_1-4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6C148A8C" wp14:editId="170456BA">
                <wp:simplePos x="0" y="0"/>
                <wp:positionH relativeFrom="page">
                  <wp:posOffset>194191</wp:posOffset>
                </wp:positionH>
                <wp:positionV relativeFrom="page">
                  <wp:posOffset>2433319</wp:posOffset>
                </wp:positionV>
                <wp:extent cx="2282706" cy="7839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706" cy="7839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479AA8" w14:textId="66F06CE2" w:rsidR="00105F2A" w:rsidRPr="00BE342C" w:rsidRDefault="00105F2A" w:rsidP="00105F2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eastAsia="Calibri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Open</w:t>
                            </w: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a</w:t>
                            </w: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Bible</w:t>
                            </w: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and</w:t>
                            </w: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read</w:t>
                            </w: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John</w:t>
                            </w: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20:31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a</w:t>
                            </w:r>
                            <w:r w:rsidR="00C844E6" w:rsidRPr="00BE342C">
                              <w:rPr>
                                <w:rFonts w:ascii="Arial" w:eastAsia="Calibri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:</w:t>
                            </w:r>
                          </w:p>
                          <w:p w14:paraId="790526F3" w14:textId="77777777" w:rsidR="00105F2A" w:rsidRPr="00BE342C" w:rsidRDefault="00105F2A" w:rsidP="00105F2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“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But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these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are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written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that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you</w:t>
                            </w:r>
                          </w:p>
                          <w:p w14:paraId="79910C80" w14:textId="5E6657DE" w:rsidR="00E10F99" w:rsidRPr="00BE342C" w:rsidRDefault="00105F2A" w:rsidP="00C653C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may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believe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that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Jesus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is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the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Messiah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,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the</w:t>
                            </w:r>
                            <w:r w:rsidR="00C653CB"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Son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of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God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.”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15.3pt;margin-top:191.6pt;width:179.75pt;height:61.7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-17 21588 -17 21588 21565 -6 21565 -6 -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14:paraId="7F479AA8" w14:textId="66F06CE2" w:rsidR="00105F2A" w:rsidRPr="00BE342C" w:rsidRDefault="00105F2A" w:rsidP="00105F2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eastAsia="Calibri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Open</w:t>
                      </w: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a</w:t>
                      </w: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Bible</w:t>
                      </w: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and</w:t>
                      </w: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read</w:t>
                      </w: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John</w:t>
                      </w: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20:31</w:t>
                      </w:r>
                      <w:r w:rsidRPr="00BE342C">
                        <w:rPr>
                          <w:rFonts w:ascii="Arial" w:eastAsia="Calibri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a</w:t>
                      </w:r>
                      <w:r w:rsidR="00C844E6" w:rsidRPr="00BE342C">
                        <w:rPr>
                          <w:rFonts w:ascii="Arial" w:eastAsia="Calibri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:</w:t>
                      </w:r>
                    </w:p>
                    <w:p w14:paraId="790526F3" w14:textId="77777777" w:rsidR="00105F2A" w:rsidRPr="00BE342C" w:rsidRDefault="00105F2A" w:rsidP="00105F2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“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But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these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are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written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that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you</w:t>
                      </w:r>
                    </w:p>
                    <w:p w14:paraId="79910C80" w14:textId="5E6657DE" w:rsidR="00E10F99" w:rsidRPr="00BE342C" w:rsidRDefault="00105F2A" w:rsidP="00C653C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may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believe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that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Jesus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is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the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Messiah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,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the</w:t>
                      </w:r>
                      <w:r w:rsidR="00C653CB"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Son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of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God</w:t>
                      </w:r>
                      <w:r w:rsidRPr="00BE342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.”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7D83825E" wp14:editId="1C7FE0DC">
                <wp:simplePos x="0" y="0"/>
                <wp:positionH relativeFrom="page">
                  <wp:posOffset>4231401</wp:posOffset>
                </wp:positionH>
                <wp:positionV relativeFrom="page">
                  <wp:posOffset>2324100</wp:posOffset>
                </wp:positionV>
                <wp:extent cx="2122032" cy="8932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032" cy="893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A75483" w14:textId="5A152ABF" w:rsidR="006C1CF7" w:rsidRPr="00BE342C" w:rsidRDefault="006C1CF7" w:rsidP="006C1CF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(</w:t>
                            </w:r>
                            <w:r w:rsidR="00C844E6"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Insert your child’s name)</w:t>
                            </w:r>
                            <w:r w:rsidR="00C844E6" w:rsidRPr="00BE342C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,</w:t>
                            </w: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I pray</w:t>
                            </w:r>
                          </w:p>
                          <w:p w14:paraId="6D61F17D" w14:textId="77777777" w:rsidR="006C1CF7" w:rsidRPr="00BE342C" w:rsidRDefault="006C1CF7" w:rsidP="006C1CF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you will come to understand</w:t>
                            </w:r>
                          </w:p>
                          <w:p w14:paraId="617A48B0" w14:textId="77777777" w:rsidR="006C1CF7" w:rsidRPr="00BE342C" w:rsidRDefault="006C1CF7" w:rsidP="006C1CF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and know that Jesus is God and</w:t>
                            </w:r>
                          </w:p>
                          <w:p w14:paraId="396AED23" w14:textId="52DCE308" w:rsidR="00E10F99" w:rsidRPr="00BE342C" w:rsidRDefault="006C1CF7" w:rsidP="006C1CF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experience how amazing He is.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333.2pt;margin-top:183pt;width:167.1pt;height:70.3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0 21587 0 21587 21585 -6 21585 -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14:paraId="4BA75483" w14:textId="5A152ABF" w:rsidR="006C1CF7" w:rsidRPr="00BE342C" w:rsidRDefault="006C1CF7" w:rsidP="006C1CF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(</w:t>
                      </w:r>
                      <w:r w:rsidR="00C844E6"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Insert your child’s name)</w:t>
                      </w:r>
                      <w:r w:rsidR="00C844E6" w:rsidRPr="00BE342C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,</w:t>
                      </w: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I pray</w:t>
                      </w:r>
                    </w:p>
                    <w:p w14:paraId="6D61F17D" w14:textId="77777777" w:rsidR="006C1CF7" w:rsidRPr="00BE342C" w:rsidRDefault="006C1CF7" w:rsidP="006C1CF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you will come to understand</w:t>
                      </w:r>
                    </w:p>
                    <w:p w14:paraId="617A48B0" w14:textId="77777777" w:rsidR="006C1CF7" w:rsidRPr="00BE342C" w:rsidRDefault="006C1CF7" w:rsidP="006C1CF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and know that Jesus is God and</w:t>
                      </w:r>
                    </w:p>
                    <w:p w14:paraId="396AED23" w14:textId="52DCE308" w:rsidR="00E10F99" w:rsidRPr="00BE342C" w:rsidRDefault="006C1CF7" w:rsidP="006C1CF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experience how amazing He is.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89333EA" wp14:editId="70E20FBE">
                <wp:simplePos x="0" y="0"/>
                <wp:positionH relativeFrom="page">
                  <wp:posOffset>449877</wp:posOffset>
                </wp:positionH>
                <wp:positionV relativeFrom="page">
                  <wp:posOffset>5135879</wp:posOffset>
                </wp:positionV>
                <wp:extent cx="2601437" cy="5163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5163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204AB5" w14:textId="77777777" w:rsidR="00BC1B34" w:rsidRPr="00C653CB" w:rsidRDefault="00BC1B34" w:rsidP="00BC1B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5E6E6F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Read Mark 4:35–41.</w:t>
                            </w:r>
                            <w:r w:rsidRPr="00C653C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After reading remind your</w:t>
                            </w:r>
                          </w:p>
                          <w:p w14:paraId="43DEE9C1" w14:textId="77777777" w:rsidR="00BC1B34" w:rsidRPr="00C653CB" w:rsidRDefault="00BC1B34" w:rsidP="00BC1B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C653C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  <w:t>child that Jesus can control the waves with just</w:t>
                            </w:r>
                          </w:p>
                          <w:p w14:paraId="59BA6F72" w14:textId="77777777" w:rsidR="00BC1B34" w:rsidRPr="00C653CB" w:rsidRDefault="00BC1B34" w:rsidP="00BC1B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C653C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  <w:t>His words.</w:t>
                            </w:r>
                          </w:p>
                          <w:p w14:paraId="7A2BFB01" w14:textId="61FB20A5" w:rsidR="00E10F99" w:rsidRDefault="00E10F99">
                            <w:pPr>
                              <w:pStyle w:val="Default"/>
                              <w:spacing w:line="288" w:lineRule="auto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35.4pt;margin-top:404.4pt;width:204.85pt;height:40.65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27 21595 -27 21595 21573 0 21573 0 -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14:paraId="7A204AB5" w14:textId="77777777" w:rsidR="00BC1B34" w:rsidRPr="00C653CB" w:rsidRDefault="00BC1B34" w:rsidP="00BC1B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5E6E6F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Read Mark 4:35–41.</w:t>
                      </w:r>
                      <w:r w:rsidRPr="00C653C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  <w:t xml:space="preserve"> After reading remind your</w:t>
                      </w:r>
                    </w:p>
                    <w:p w14:paraId="43DEE9C1" w14:textId="77777777" w:rsidR="00BC1B34" w:rsidRPr="00C653CB" w:rsidRDefault="00BC1B34" w:rsidP="00BC1B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C653C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  <w:t>child that Jesus can control the waves with just</w:t>
                      </w:r>
                    </w:p>
                    <w:p w14:paraId="59BA6F72" w14:textId="77777777" w:rsidR="00BC1B34" w:rsidRPr="00C653CB" w:rsidRDefault="00BC1B34" w:rsidP="00BC1B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C653C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  <w:t>His words.</w:t>
                      </w:r>
                    </w:p>
                    <w:p w14:paraId="7A2BFB01" w14:textId="61FB20A5" w:rsidR="00E10F99" w:rsidRDefault="00E10F99">
                      <w:pPr>
                        <w:pStyle w:val="Default"/>
                        <w:spacing w:line="288" w:lineRule="auto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7CE8598" wp14:editId="2B82D23A">
                <wp:simplePos x="0" y="0"/>
                <wp:positionH relativeFrom="page">
                  <wp:posOffset>3263800</wp:posOffset>
                </wp:positionH>
                <wp:positionV relativeFrom="page">
                  <wp:posOffset>4069080</wp:posOffset>
                </wp:positionV>
                <wp:extent cx="2949933" cy="106680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933" cy="1066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AF44BB" w14:textId="77777777" w:rsidR="00FC2C0E" w:rsidRPr="00BE342C" w:rsidRDefault="008357F4" w:rsidP="00FC2C0E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BE342C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FC2C0E"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</w:rPr>
                              <w:t>The Sea of Galilee sits 686 feet below sea</w:t>
                            </w:r>
                          </w:p>
                          <w:p w14:paraId="07EC7C66" w14:textId="77777777" w:rsidR="00FC2C0E" w:rsidRPr="00BE342C" w:rsidRDefault="00FC2C0E" w:rsidP="00FC2C0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level, and it’s not uncommon for violent</w:t>
                            </w:r>
                          </w:p>
                          <w:p w14:paraId="166D0CF4" w14:textId="77777777" w:rsidR="00FC2C0E" w:rsidRPr="00BE342C" w:rsidRDefault="00FC2C0E" w:rsidP="00FC2C0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storms to arise producing waves over seven</w:t>
                            </w:r>
                          </w:p>
                          <w:p w14:paraId="7096B372" w14:textId="77777777" w:rsidR="00FC2C0E" w:rsidRPr="00BE342C" w:rsidRDefault="00FC2C0E" w:rsidP="00FC2C0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feet high!</w:t>
                            </w:r>
                          </w:p>
                          <w:p w14:paraId="606F0F34" w14:textId="77777777" w:rsidR="00FC2C0E" w:rsidRPr="00BE342C" w:rsidRDefault="00FC2C0E" w:rsidP="00FC2C0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• Jesus slept soundly during the storm while</w:t>
                            </w:r>
                          </w:p>
                          <w:p w14:paraId="1FA72239" w14:textId="77777777" w:rsidR="00FC2C0E" w:rsidRPr="00BE342C" w:rsidRDefault="00FC2C0E" w:rsidP="00FC2C0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His disciples were fearing for their lives.</w:t>
                            </w:r>
                          </w:p>
                          <w:p w14:paraId="2F6E16BB" w14:textId="57D912B3" w:rsidR="00E10F99" w:rsidRPr="00C653CB" w:rsidRDefault="00E10F99" w:rsidP="00FC2C0E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257pt;margin-top:320.4pt;width:232.3pt;height:84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14:paraId="3DAF44BB" w14:textId="77777777" w:rsidR="00FC2C0E" w:rsidRPr="00BE342C" w:rsidRDefault="008357F4" w:rsidP="00FC2C0E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</w:rPr>
                      </w:pPr>
                      <w:r w:rsidRPr="00BE342C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• </w:t>
                      </w:r>
                      <w:r w:rsidR="00FC2C0E"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</w:rPr>
                        <w:t>The Sea of Galilee sits 686 feet below sea</w:t>
                      </w:r>
                    </w:p>
                    <w:p w14:paraId="07EC7C66" w14:textId="77777777" w:rsidR="00FC2C0E" w:rsidRPr="00BE342C" w:rsidRDefault="00FC2C0E" w:rsidP="00FC2C0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level, and it’s not uncommon for violent</w:t>
                      </w:r>
                    </w:p>
                    <w:p w14:paraId="166D0CF4" w14:textId="77777777" w:rsidR="00FC2C0E" w:rsidRPr="00BE342C" w:rsidRDefault="00FC2C0E" w:rsidP="00FC2C0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storms to arise producing waves over seven</w:t>
                      </w:r>
                    </w:p>
                    <w:p w14:paraId="7096B372" w14:textId="77777777" w:rsidR="00FC2C0E" w:rsidRPr="00BE342C" w:rsidRDefault="00FC2C0E" w:rsidP="00FC2C0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feet high!</w:t>
                      </w:r>
                    </w:p>
                    <w:p w14:paraId="606F0F34" w14:textId="77777777" w:rsidR="00FC2C0E" w:rsidRPr="00BE342C" w:rsidRDefault="00FC2C0E" w:rsidP="00FC2C0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• Jesus slept soundly during the storm while</w:t>
                      </w:r>
                    </w:p>
                    <w:p w14:paraId="1FA72239" w14:textId="77777777" w:rsidR="00FC2C0E" w:rsidRPr="00BE342C" w:rsidRDefault="00FC2C0E" w:rsidP="00FC2C0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His disciples were fearing for their lives.</w:t>
                      </w:r>
                    </w:p>
                    <w:p w14:paraId="2F6E16BB" w14:textId="57D912B3" w:rsidR="00E10F99" w:rsidRPr="00C653CB" w:rsidRDefault="00E10F99" w:rsidP="00FC2C0E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1ECEE53A" wp14:editId="54C7CB9E">
                <wp:simplePos x="0" y="0"/>
                <wp:positionH relativeFrom="page">
                  <wp:posOffset>551179</wp:posOffset>
                </wp:positionH>
                <wp:positionV relativeFrom="page">
                  <wp:posOffset>6690359</wp:posOffset>
                </wp:positionV>
                <wp:extent cx="2601437" cy="77589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7758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243453" w14:textId="77777777" w:rsidR="00BC1B34" w:rsidRPr="00C653CB" w:rsidRDefault="00BC1B34" w:rsidP="00BC1B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C653CB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What does this part of The Big God</w:t>
                            </w:r>
                          </w:p>
                          <w:p w14:paraId="71F84D02" w14:textId="77777777" w:rsidR="00BC1B34" w:rsidRPr="00C653CB" w:rsidRDefault="00BC1B34" w:rsidP="00BC1B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C653CB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Story tell you about Jesus? That’s right,</w:t>
                            </w:r>
                          </w:p>
                          <w:p w14:paraId="5DAF457A" w14:textId="77777777" w:rsidR="00BC1B34" w:rsidRPr="00E456BE" w:rsidRDefault="00BC1B34" w:rsidP="00BC1B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6D6D6"/>
                                <w:sz w:val="14"/>
                                <w:szCs w:val="14"/>
                                <w:bdr w:val="none" w:sz="0" w:space="0" w:color="auto"/>
                              </w:rPr>
                            </w:pPr>
                            <w:r w:rsidRPr="00E456BE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He is all-powerful.</w:t>
                            </w:r>
                          </w:p>
                          <w:p w14:paraId="77468C8C" w14:textId="70F7EBF6" w:rsidR="00E10F99" w:rsidRPr="00FD1952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43.4pt;margin-top:526.8pt;width:204.85pt;height:61.1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72243453" w14:textId="77777777" w:rsidR="00BC1B34" w:rsidRPr="00C653CB" w:rsidRDefault="00BC1B34" w:rsidP="00BC1B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C653CB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What does this part of The Big God</w:t>
                      </w:r>
                    </w:p>
                    <w:p w14:paraId="71F84D02" w14:textId="77777777" w:rsidR="00BC1B34" w:rsidRPr="00C653CB" w:rsidRDefault="00BC1B34" w:rsidP="00BC1B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C653CB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Story tell you about Jesus? That’s right,</w:t>
                      </w:r>
                    </w:p>
                    <w:p w14:paraId="5DAF457A" w14:textId="77777777" w:rsidR="00BC1B34" w:rsidRPr="00E456BE" w:rsidRDefault="00BC1B34" w:rsidP="00BC1B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6D6D6"/>
                          <w:sz w:val="14"/>
                          <w:szCs w:val="14"/>
                          <w:bdr w:val="none" w:sz="0" w:space="0" w:color="auto"/>
                        </w:rPr>
                      </w:pPr>
                      <w:r w:rsidRPr="00E456BE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He is all-powerful.</w:t>
                      </w:r>
                    </w:p>
                    <w:p w14:paraId="77468C8C" w14:textId="70F7EBF6" w:rsidR="00E10F99" w:rsidRPr="00FD1952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6C5E29B5" wp14:editId="3EE28D23">
                <wp:simplePos x="0" y="0"/>
                <wp:positionH relativeFrom="page">
                  <wp:posOffset>3438048</wp:posOffset>
                </wp:positionH>
                <wp:positionV relativeFrom="page">
                  <wp:posOffset>6690360</wp:posOffset>
                </wp:positionV>
                <wp:extent cx="2601437" cy="77589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7758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F9C046" w14:textId="77777777" w:rsidR="00BC1B34" w:rsidRPr="00C653CB" w:rsidRDefault="00BC1B34" w:rsidP="00BC1B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C653CB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What was Jesus doing during the storm?</w:t>
                            </w:r>
                          </w:p>
                          <w:p w14:paraId="1D51FE79" w14:textId="77777777" w:rsidR="00BC1B34" w:rsidRPr="00C653CB" w:rsidRDefault="00BC1B34" w:rsidP="00BC1B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C653CB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Sleeping! That’s right … Jesus wasn’t scared,</w:t>
                            </w:r>
                          </w:p>
                          <w:p w14:paraId="3101D737" w14:textId="6D9C258C" w:rsidR="00E10F99" w:rsidRPr="00E456BE" w:rsidRDefault="00BC1B34" w:rsidP="00BC1B34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456BE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because</w:t>
                            </w:r>
                            <w:proofErr w:type="gramEnd"/>
                            <w:r w:rsidRPr="00E456BE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He is God and that’s amazing.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270.7pt;margin-top:526.8pt;width:204.85pt;height:61.1pt;z-index:25167769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19F9C046" w14:textId="77777777" w:rsidR="00BC1B34" w:rsidRPr="00C653CB" w:rsidRDefault="00BC1B34" w:rsidP="00BC1B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C653CB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What was Jesus doing during the storm?</w:t>
                      </w:r>
                    </w:p>
                    <w:p w14:paraId="1D51FE79" w14:textId="77777777" w:rsidR="00BC1B34" w:rsidRPr="00C653CB" w:rsidRDefault="00BC1B34" w:rsidP="00BC1B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C653CB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Sleeping! That’s right … Jesus wasn’t scared,</w:t>
                      </w:r>
                    </w:p>
                    <w:p w14:paraId="3101D737" w14:textId="6D9C258C" w:rsidR="00E10F99" w:rsidRPr="00E456BE" w:rsidRDefault="00BC1B34" w:rsidP="00BC1B34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E456BE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because</w:t>
                      </w:r>
                      <w:proofErr w:type="gramEnd"/>
                      <w:r w:rsidRPr="00E456BE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 xml:space="preserve"> He is God and that’s amazing.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21CDE2E5" wp14:editId="7286360B">
                <wp:simplePos x="0" y="0"/>
                <wp:positionH relativeFrom="page">
                  <wp:posOffset>7123469</wp:posOffset>
                </wp:positionH>
                <wp:positionV relativeFrom="page">
                  <wp:posOffset>6955472</wp:posOffset>
                </wp:positionV>
                <wp:extent cx="2609216" cy="51077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216" cy="5107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F43D8E" w14:textId="77777777" w:rsidR="00E10F99" w:rsidRPr="008357F4" w:rsidRDefault="005A51F9">
                            <w:pPr>
                              <w:pStyle w:val="Body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357F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560.9pt;margin-top:547.65pt;width:205.45pt;height:40.2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14:paraId="30F43D8E" w14:textId="77777777" w:rsidR="00E10F99" w:rsidRPr="008357F4" w:rsidRDefault="005A51F9">
                      <w:pPr>
                        <w:pStyle w:val="Body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357F4">
                        <w:rPr>
                          <w:color w:val="FFFFFF" w:themeColor="background1"/>
                          <w:sz w:val="20"/>
                          <w:szCs w:val="20"/>
                        </w:rPr>
                        <w:t>Type to enter text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br w:type="page"/>
      </w:r>
    </w:p>
    <w:p w14:paraId="20B7AC69" w14:textId="5B08ACB5" w:rsidR="00E10F99" w:rsidRDefault="0072795F" w:rsidP="000D1F65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1008" behindDoc="0" locked="0" layoutInCell="1" allowOverlap="1" wp14:anchorId="68801887" wp14:editId="3FE7D510">
                <wp:simplePos x="0" y="0"/>
                <wp:positionH relativeFrom="column">
                  <wp:posOffset>5080635</wp:posOffset>
                </wp:positionH>
                <wp:positionV relativeFrom="paragraph">
                  <wp:posOffset>1090930</wp:posOffset>
                </wp:positionV>
                <wp:extent cx="1371600" cy="51689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78E7FAB" w14:textId="77777777" w:rsidR="0072795F" w:rsidRPr="0072795F" w:rsidRDefault="0072795F" w:rsidP="0072795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72795F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JESUS CHOOSES US</w:t>
                            </w:r>
                          </w:p>
                          <w:p w14:paraId="40C4A8E0" w14:textId="77777777" w:rsidR="0072795F" w:rsidRPr="0072795F" w:rsidRDefault="0072795F" w:rsidP="0072795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72795F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TO FOLLOW HIM</w:t>
                            </w:r>
                          </w:p>
                          <w:p w14:paraId="14AE60E5" w14:textId="4F77F212" w:rsidR="00EE5F42" w:rsidRPr="005E6E6F" w:rsidRDefault="00EE5F42" w:rsidP="00EE5F42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margin-left:400.05pt;margin-top:85.9pt;width:108pt;height:40.7pt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" filled="f" stroked="f" strokeweight=".5pt">
                <v:textbox style="mso-fit-shape-to-text:t" inset="4pt,4pt,4pt,4pt">
                  <w:txbxContent>
                    <w:p w14:paraId="478E7FAB" w14:textId="77777777" w:rsidR="0072795F" w:rsidRPr="0072795F" w:rsidRDefault="0072795F" w:rsidP="0072795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72795F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JESUS CHOOSES US</w:t>
                      </w:r>
                    </w:p>
                    <w:p w14:paraId="40C4A8E0" w14:textId="77777777" w:rsidR="0072795F" w:rsidRPr="0072795F" w:rsidRDefault="0072795F" w:rsidP="0072795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72795F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TO FOLLOW HIM</w:t>
                      </w:r>
                    </w:p>
                    <w:p w14:paraId="14AE60E5" w14:textId="4F77F212" w:rsidR="00EE5F42" w:rsidRPr="005E6E6F" w:rsidRDefault="00EE5F42" w:rsidP="00EE5F42">
                      <w:pPr>
                        <w:pStyle w:val="p1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4949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7881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73C3429" wp14:editId="4B38E4CA">
                <wp:simplePos x="0" y="0"/>
                <wp:positionH relativeFrom="page">
                  <wp:posOffset>3480435</wp:posOffset>
                </wp:positionH>
                <wp:positionV relativeFrom="page">
                  <wp:posOffset>2406535</wp:posOffset>
                </wp:positionV>
                <wp:extent cx="2467610" cy="86991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8699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614BE20" w14:textId="3036EB29" w:rsidR="00A67AF2" w:rsidRPr="005E6E6F" w:rsidRDefault="00A67AF2" w:rsidP="00A67AF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Open a Bible and read Colossians 2:6</w:t>
                            </w:r>
                            <w:r w:rsidR="00295D2A" w:rsidRPr="005E6E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4CEC5FE" w14:textId="77777777" w:rsidR="00A67AF2" w:rsidRPr="005E6E6F" w:rsidRDefault="00A67AF2" w:rsidP="00A67AF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</w:rPr>
                              <w:t>“So then, just as you received Christ</w:t>
                            </w:r>
                          </w:p>
                          <w:p w14:paraId="60ADFD7C" w14:textId="77777777" w:rsidR="00D07881" w:rsidRDefault="00A67AF2" w:rsidP="00A67AF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</w:rPr>
                              <w:t xml:space="preserve">Jesus as Lord, continue to live your </w:t>
                            </w:r>
                          </w:p>
                          <w:p w14:paraId="7EDA5578" w14:textId="5F2A226A" w:rsidR="00A67AF2" w:rsidRPr="005E6E6F" w:rsidRDefault="00D07881" w:rsidP="00D07881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</w:rPr>
                              <w:t>l</w:t>
                            </w:r>
                            <w:r w:rsidR="00A67AF2" w:rsidRPr="005E6E6F">
                              <w:rPr>
                                <w:rFonts w:ascii="Arial" w:hAnsi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</w:rPr>
                              <w:t>ives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67AF2" w:rsidRPr="005E6E6F">
                              <w:rPr>
                                <w:rFonts w:ascii="Arial" w:hAnsi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</w:rPr>
                              <w:t>in him.”</w:t>
                            </w:r>
                          </w:p>
                          <w:p w14:paraId="17303FAE" w14:textId="56A43F14" w:rsidR="00E10F99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274.05pt;margin-top:189.5pt;width:194.3pt;height:68.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6 21600 -16 21600 21568 0 21568 0 -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7614BE20" w14:textId="3036EB29" w:rsidR="00A67AF2" w:rsidRPr="005E6E6F" w:rsidRDefault="00A67AF2" w:rsidP="00A67AF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Open a Bible and read Colossians 2:6</w:t>
                      </w:r>
                      <w:r w:rsidR="00295D2A" w:rsidRPr="005E6E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:</w:t>
                      </w:r>
                    </w:p>
                    <w:p w14:paraId="14CEC5FE" w14:textId="77777777" w:rsidR="00A67AF2" w:rsidRPr="005E6E6F" w:rsidRDefault="00A67AF2" w:rsidP="00A67AF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i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b/>
                          <w:i/>
                          <w:color w:val="494949"/>
                          <w:sz w:val="18"/>
                          <w:szCs w:val="18"/>
                        </w:rPr>
                        <w:t>“So then, just as you received Christ</w:t>
                      </w:r>
                    </w:p>
                    <w:p w14:paraId="60ADFD7C" w14:textId="77777777" w:rsidR="00D07881" w:rsidRDefault="00A67AF2" w:rsidP="00A67AF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i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b/>
                          <w:i/>
                          <w:color w:val="494949"/>
                          <w:sz w:val="18"/>
                          <w:szCs w:val="18"/>
                        </w:rPr>
                        <w:t xml:space="preserve">Jesus as Lord, continue to live your </w:t>
                      </w:r>
                    </w:p>
                    <w:p w14:paraId="7EDA5578" w14:textId="5F2A226A" w:rsidR="00A67AF2" w:rsidRPr="005E6E6F" w:rsidRDefault="00D07881" w:rsidP="00D07881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i/>
                          <w:color w:val="494949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494949"/>
                          <w:sz w:val="18"/>
                          <w:szCs w:val="18"/>
                        </w:rPr>
                        <w:t>l</w:t>
                      </w:r>
                      <w:r w:rsidR="00A67AF2" w:rsidRPr="005E6E6F">
                        <w:rPr>
                          <w:rFonts w:ascii="Arial" w:hAnsi="Arial"/>
                          <w:b/>
                          <w:i/>
                          <w:color w:val="494949"/>
                          <w:sz w:val="18"/>
                          <w:szCs w:val="18"/>
                        </w:rPr>
                        <w:t>ives</w:t>
                      </w:r>
                      <w:r>
                        <w:rPr>
                          <w:rFonts w:ascii="Arial" w:hAnsi="Arial"/>
                          <w:b/>
                          <w:i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="00A67AF2" w:rsidRPr="005E6E6F">
                        <w:rPr>
                          <w:rFonts w:ascii="Arial" w:hAnsi="Arial"/>
                          <w:b/>
                          <w:i/>
                          <w:color w:val="494949"/>
                          <w:sz w:val="18"/>
                          <w:szCs w:val="18"/>
                        </w:rPr>
                        <w:t>in him.”</w:t>
                      </w:r>
                    </w:p>
                    <w:p w14:paraId="17303FAE" w14:textId="56A43F14" w:rsidR="00E10F99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E6E6F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1F2F1DF" wp14:editId="618EBD4A">
                <wp:simplePos x="0" y="0"/>
                <wp:positionH relativeFrom="page">
                  <wp:posOffset>7370618</wp:posOffset>
                </wp:positionH>
                <wp:positionV relativeFrom="page">
                  <wp:posOffset>2290619</wp:posOffset>
                </wp:positionV>
                <wp:extent cx="2457450" cy="798022"/>
                <wp:effectExtent l="0" t="0" r="635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98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364AFC" w14:textId="77777777" w:rsidR="00A67AF2" w:rsidRPr="005E6E6F" w:rsidRDefault="00A67AF2" w:rsidP="00A67AF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(Insert your child’s name)</w:t>
                            </w:r>
                            <w:r w:rsidRPr="0072795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>,</w:t>
                            </w:r>
                            <w:r w:rsidRPr="005E6E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E6E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>I pray</w:t>
                            </w:r>
                          </w:p>
                          <w:p w14:paraId="79E79EC7" w14:textId="77777777" w:rsidR="00A67AF2" w:rsidRPr="005E6E6F" w:rsidRDefault="00A67AF2" w:rsidP="00A67AF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>that you will come to know Jesus</w:t>
                            </w:r>
                          </w:p>
                          <w:p w14:paraId="45C33499" w14:textId="77777777" w:rsidR="00A67AF2" w:rsidRPr="005E6E6F" w:rsidRDefault="00A67AF2" w:rsidP="00A67AF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>early in your life and follow Him all</w:t>
                            </w:r>
                          </w:p>
                          <w:p w14:paraId="6CC5B89B" w14:textId="49006F92" w:rsidR="00A67AF2" w:rsidRPr="005E6E6F" w:rsidRDefault="00E456BE" w:rsidP="00A67AF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 xml:space="preserve">of </w:t>
                            </w:r>
                            <w:bookmarkStart w:id="0" w:name="_GoBack"/>
                            <w:bookmarkEnd w:id="0"/>
                            <w:r w:rsidR="00A67AF2" w:rsidRPr="005E6E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>your days.</w:t>
                            </w:r>
                          </w:p>
                          <w:p w14:paraId="116F6F4C" w14:textId="6A5C264D" w:rsidR="00E10F99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580.35pt;margin-top:180.35pt;width:193.5pt;height:62.85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583 0 21583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" filled="f" stroked="f" strokeweight="1pt">
                <v:stroke miterlimit="4"/>
                <v:textbox inset="4pt,4pt,4pt,4pt">
                  <w:txbxContent>
                    <w:p w14:paraId="6C364AFC" w14:textId="77777777" w:rsidR="00A67AF2" w:rsidRPr="005E6E6F" w:rsidRDefault="00A67AF2" w:rsidP="00A67AF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(Insert your child’s name)</w:t>
                      </w:r>
                      <w:r w:rsidRPr="0072795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>,</w:t>
                      </w:r>
                      <w:r w:rsidRPr="005E6E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5E6E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>I pray</w:t>
                      </w:r>
                    </w:p>
                    <w:p w14:paraId="79E79EC7" w14:textId="77777777" w:rsidR="00A67AF2" w:rsidRPr="005E6E6F" w:rsidRDefault="00A67AF2" w:rsidP="00A67AF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>that you will come to know Jesus</w:t>
                      </w:r>
                    </w:p>
                    <w:p w14:paraId="45C33499" w14:textId="77777777" w:rsidR="00A67AF2" w:rsidRPr="005E6E6F" w:rsidRDefault="00A67AF2" w:rsidP="00A67AF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>early in your life and follow Him all</w:t>
                      </w:r>
                    </w:p>
                    <w:p w14:paraId="6CC5B89B" w14:textId="49006F92" w:rsidR="00A67AF2" w:rsidRPr="005E6E6F" w:rsidRDefault="00E456BE" w:rsidP="00A67AF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 xml:space="preserve">of </w:t>
                      </w:r>
                      <w:bookmarkStart w:id="1" w:name="_GoBack"/>
                      <w:bookmarkEnd w:id="1"/>
                      <w:r w:rsidR="00A67AF2" w:rsidRPr="005E6E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>your days.</w:t>
                      </w:r>
                    </w:p>
                    <w:p w14:paraId="116F6F4C" w14:textId="6A5C264D" w:rsidR="00E10F99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653CB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2F740DB" wp14:editId="2D3E6B58">
                <wp:simplePos x="0" y="0"/>
                <wp:positionH relativeFrom="page">
                  <wp:posOffset>6907941</wp:posOffset>
                </wp:positionH>
                <wp:positionV relativeFrom="page">
                  <wp:posOffset>6862669</wp:posOffset>
                </wp:positionV>
                <wp:extent cx="2945368" cy="72346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368" cy="7234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A4B26D" w14:textId="77777777" w:rsidR="00CD2B05" w:rsidRPr="00BC3852" w:rsidRDefault="00CD2B05" w:rsidP="00CD2B05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</w:pPr>
                            <w:r w:rsidRPr="00BC3852"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  <w:t>Remind your child that he can know and follow</w:t>
                            </w:r>
                          </w:p>
                          <w:p w14:paraId="575DECC4" w14:textId="77777777" w:rsidR="00CD2B05" w:rsidRPr="00BC3852" w:rsidRDefault="00CD2B05" w:rsidP="00CD2B05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</w:pPr>
                            <w:r w:rsidRPr="00BC3852"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  <w:t>Jesus. Discuss the ways together—loving others,</w:t>
                            </w:r>
                          </w:p>
                          <w:p w14:paraId="49510DFE" w14:textId="77777777" w:rsidR="00CD2B05" w:rsidRPr="00BC3852" w:rsidRDefault="00CD2B05" w:rsidP="00CD2B05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</w:pPr>
                            <w:r w:rsidRPr="00BC3852"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  <w:t>talking to God, learning more about Him, etc.</w:t>
                            </w:r>
                          </w:p>
                          <w:p w14:paraId="2C8F7E8F" w14:textId="55422C27" w:rsidR="00E10F99" w:rsidRPr="00FD1952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543.95pt;margin-top:540.35pt;width:231.9pt;height:56.9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0 21595 0 21595 21600 -5 21600 -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66A4B26D" w14:textId="77777777" w:rsidR="00CD2B05" w:rsidRPr="00BC3852" w:rsidRDefault="00CD2B05" w:rsidP="00CD2B05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</w:pPr>
                      <w:r w:rsidRPr="00BC3852"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  <w:t>Remind your child that he can know and follow</w:t>
                      </w:r>
                    </w:p>
                    <w:p w14:paraId="575DECC4" w14:textId="77777777" w:rsidR="00CD2B05" w:rsidRPr="00BC3852" w:rsidRDefault="00CD2B05" w:rsidP="00CD2B05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</w:pPr>
                      <w:r w:rsidRPr="00BC3852"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  <w:t>Jesus. Discuss the ways together—loving others,</w:t>
                      </w:r>
                    </w:p>
                    <w:p w14:paraId="49510DFE" w14:textId="77777777" w:rsidR="00CD2B05" w:rsidRPr="00BC3852" w:rsidRDefault="00CD2B05" w:rsidP="00CD2B05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</w:pPr>
                      <w:r w:rsidRPr="00BC3852"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  <w:t>talking to God, learning more about Him, etc.</w:t>
                      </w:r>
                    </w:p>
                    <w:p w14:paraId="2C8F7E8F" w14:textId="55422C27" w:rsidR="00E10F99" w:rsidRPr="00FD1952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91DBD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53B6813" wp14:editId="1A982B91">
                <wp:simplePos x="0" y="0"/>
                <wp:positionH relativeFrom="page">
                  <wp:posOffset>5222449</wp:posOffset>
                </wp:positionH>
                <wp:positionV relativeFrom="page">
                  <wp:posOffset>575035</wp:posOffset>
                </wp:positionV>
                <wp:extent cx="3175000" cy="799105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7991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BDE4E5" w14:textId="5FB89CD6" w:rsidR="00E10F99" w:rsidRPr="00C653CB" w:rsidRDefault="00F91DBD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653CB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Luke 5:1–11</w:t>
                            </w:r>
                          </w:p>
                          <w:p w14:paraId="41030254" w14:textId="1244C511" w:rsidR="00E10F99" w:rsidRPr="005E6E6F" w:rsidRDefault="00F91DBD" w:rsidP="00C653C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5E6E6F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Jesus chose 12 apostles and pre</w:t>
                            </w:r>
                            <w:r w:rsidR="00C653CB" w:rsidRPr="005E6E6F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pared them to go and tell others </w:t>
                            </w:r>
                            <w:r w:rsidRPr="005E6E6F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about Him. Today He calls each of us to follow Him as well.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411.2pt;margin-top:45.3pt;width:250pt;height:62.9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14:paraId="65BDE4E5" w14:textId="5FB89CD6" w:rsidR="00E10F99" w:rsidRPr="00C653CB" w:rsidRDefault="00F91DBD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  <w:r w:rsidRPr="00C653CB">
                        <w:rPr>
                          <w:rFonts w:ascii="Arial" w:hAnsi="Arial" w:cs="Arial"/>
                          <w:b/>
                          <w:bCs/>
                          <w:color w:val="auto"/>
                          <w:sz w:val="18"/>
                          <w:szCs w:val="18"/>
                        </w:rPr>
                        <w:t>Luke 5:1–11</w:t>
                      </w:r>
                    </w:p>
                    <w:p w14:paraId="41030254" w14:textId="1244C511" w:rsidR="00E10F99" w:rsidRPr="005E6E6F" w:rsidRDefault="00F91DBD" w:rsidP="00C653C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5E6E6F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Jesus chose 12 apostles and pre</w:t>
                      </w:r>
                      <w:r w:rsidR="00C653CB" w:rsidRPr="005E6E6F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pared them to go and tell others </w:t>
                      </w:r>
                      <w:r w:rsidRPr="005E6E6F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about Him. Today He calls each of us to follow Him as well.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A67AF2"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66CEBC41" wp14:editId="436C510C">
                <wp:simplePos x="0" y="0"/>
                <wp:positionH relativeFrom="column">
                  <wp:posOffset>8051800</wp:posOffset>
                </wp:positionH>
                <wp:positionV relativeFrom="paragraph">
                  <wp:posOffset>28804</wp:posOffset>
                </wp:positionV>
                <wp:extent cx="801370" cy="370840"/>
                <wp:effectExtent l="0" t="0" r="1143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1AC01B" w14:textId="483DB08F" w:rsidR="00EE5F42" w:rsidRPr="000C12EE" w:rsidRDefault="00A67AF2" w:rsidP="00EE5F42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</w:pPr>
                            <w:r w:rsidRPr="000C12EE"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  <w:t>2.6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margin-left:634pt;margin-top:2.25pt;width:63.1pt;height:29.2pt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" filled="f" stroked="f" strokeweight=".5pt">
                <v:textbox style="mso-fit-shape-to-text:t" inset="4pt,4pt,4pt,4pt">
                  <w:txbxContent>
                    <w:p w14:paraId="101AC01B" w14:textId="483DB08F" w:rsidR="00EE5F42" w:rsidRPr="000C12EE" w:rsidRDefault="00A67AF2" w:rsidP="00EE5F42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</w:pPr>
                      <w:r w:rsidRPr="000C12EE"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  <w:t>2.6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1952">
        <w:rPr>
          <w:noProof/>
        </w:rPr>
        <w:drawing>
          <wp:anchor distT="152400" distB="152400" distL="152400" distR="152400" simplePos="0" relativeHeight="251660288" behindDoc="1" locked="0" layoutInCell="1" allowOverlap="1" wp14:anchorId="21D42F72" wp14:editId="1FA843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TB_HFW_1-1_1-42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C075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AB9EBF2" wp14:editId="7E65A659">
                <wp:simplePos x="0" y="0"/>
                <wp:positionH relativeFrom="page">
                  <wp:posOffset>220980</wp:posOffset>
                </wp:positionH>
                <wp:positionV relativeFrom="page">
                  <wp:posOffset>459581</wp:posOffset>
                </wp:positionV>
                <wp:extent cx="2662555" cy="6452870"/>
                <wp:effectExtent l="0" t="0" r="4445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555" cy="6452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55D1BCD" w14:textId="77777777" w:rsidR="00765150" w:rsidRPr="0072426F" w:rsidRDefault="00765150" w:rsidP="00765150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  <w:t>God has given parents the</w:t>
                            </w:r>
                          </w:p>
                          <w:p w14:paraId="400064E9" w14:textId="77777777" w:rsidR="00765150" w:rsidRPr="0072426F" w:rsidRDefault="00765150" w:rsidP="00765150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  <w:t>privilege of being the primary</w:t>
                            </w:r>
                          </w:p>
                          <w:p w14:paraId="6A2C0586" w14:textId="77777777" w:rsidR="00765150" w:rsidRPr="0072426F" w:rsidRDefault="00765150" w:rsidP="00765150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</w:pPr>
                            <w:proofErr w:type="gramStart"/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  <w:t>spiritual</w:t>
                            </w:r>
                            <w:proofErr w:type="gramEnd"/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  <w:t xml:space="preserve"> nurturers of their</w:t>
                            </w:r>
                          </w:p>
                          <w:p w14:paraId="35DCDF70" w14:textId="77777777" w:rsidR="00765150" w:rsidRPr="0072426F" w:rsidRDefault="00765150" w:rsidP="00765150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  <w:t>children’s faith.</w:t>
                            </w:r>
                          </w:p>
                          <w:p w14:paraId="7574ABE4" w14:textId="77777777" w:rsidR="00765150" w:rsidRPr="0072426F" w:rsidRDefault="00765150" w:rsidP="00765150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</w:p>
                          <w:p w14:paraId="3C2E8209" w14:textId="702B5247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The At Home Weekly is designed to reinforce</w:t>
                            </w:r>
                            <w:r w:rsidR="00B6368D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that truth by </w:t>
                            </w:r>
                            <w:r w:rsidR="00E456BE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encouraging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your family to have time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in God’s Word 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>before your child attends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>church each week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. It will provide you with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ways to introduce The Big God Story and have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age-appropriate conversations with your little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one as you prepare her for what she will be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experiencing in church for the next four weeks.</w:t>
                            </w:r>
                          </w:p>
                          <w:p w14:paraId="5F3F66BD" w14:textId="77777777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</w:p>
                          <w:p w14:paraId="5A4850E1" w14:textId="4D3E6724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Research has shown that children between the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ages of two and four learn best through repetition.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Because of this, </w:t>
                            </w:r>
                            <w:proofErr w:type="spellStart"/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TruBlessings</w:t>
                            </w:r>
                            <w:proofErr w:type="spellEnd"/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will spend two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weeks on the same part of 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>The Big God Story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and the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 xml:space="preserve"> Ponder Point.</w:t>
                            </w:r>
                          </w:p>
                          <w:p w14:paraId="2353A2DA" w14:textId="77777777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</w:p>
                          <w:p w14:paraId="208AD267" w14:textId="5B70ED91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Each week you will receive a new 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>Blessing.</w:t>
                            </w:r>
                            <w:r w:rsidR="003C7C24"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A blessing is a prayer of commission, a portion</w:t>
                            </w:r>
                            <w:r w:rsidR="003C7C24"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of Scripture, or words of encouragement and</w:t>
                            </w:r>
                            <w:r w:rsidR="003C7C24"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guidance. While giving the blessing, you may</w:t>
                            </w:r>
                            <w:r w:rsidR="003C7C24"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desire to lay hands on your child as you speak the</w:t>
                            </w:r>
                            <w:r w:rsidR="003C7C24"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Scripture or pray a prayer over him.</w:t>
                            </w:r>
                          </w:p>
                          <w:p w14:paraId="08B6761D" w14:textId="77777777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</w:rPr>
                            </w:pPr>
                          </w:p>
                          <w:p w14:paraId="7C1A61AC" w14:textId="45DD168C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</w:rPr>
                              <w:t>Hamilton the Hedgehog</w:t>
                            </w:r>
                            <w:r w:rsidR="00A44C64" w:rsidRPr="0072426F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will play a role in your child’s experience in church each week—be sure to ask about him. He loves to 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</w:rPr>
                              <w:t>Dig into God’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  <w:lang w:val="de-DE"/>
                              </w:rPr>
                              <w:t>s Word.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The passage of Scripture provided will assist you as you reinforce the Ponder Point.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</w:rPr>
                              <w:t xml:space="preserve"> Did You Know?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has fun facts about this part of The Big God Story for you to share with your child. And 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  <w:lang w:val="nl-NL"/>
                              </w:rPr>
                              <w:t>Tot Talk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is simply a conversation starter to assist you as you spiritually parent. </w:t>
                            </w:r>
                          </w:p>
                          <w:p w14:paraId="01F75412" w14:textId="77777777" w:rsidR="00765150" w:rsidRDefault="00765150" w:rsidP="00765150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E33DCCD" w14:textId="33AF40FE" w:rsidR="00E10F99" w:rsidRDefault="00E10F9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17.4pt;margin-top:36.2pt;width:209.65pt;height:508.1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2 21600 -2 21600 21598 0 21598 0 -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" mv:complextextbox="1" filled="f" stroked="f" strokeweight="1pt">
                <v:stroke miterlimit="4"/>
                <v:textbox inset="4pt,4pt,4pt,4pt">
                  <w:txbxContent>
                    <w:p w14:paraId="655D1BCD" w14:textId="77777777" w:rsidR="00765150" w:rsidRPr="0072426F" w:rsidRDefault="00765150" w:rsidP="00765150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</w:pPr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  <w:t>God has given parents the</w:t>
                      </w:r>
                    </w:p>
                    <w:p w14:paraId="400064E9" w14:textId="77777777" w:rsidR="00765150" w:rsidRPr="0072426F" w:rsidRDefault="00765150" w:rsidP="00765150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</w:pPr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  <w:t>privilege of being the primary</w:t>
                      </w:r>
                    </w:p>
                    <w:p w14:paraId="6A2C0586" w14:textId="77777777" w:rsidR="00765150" w:rsidRPr="0072426F" w:rsidRDefault="00765150" w:rsidP="00765150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</w:pPr>
                      <w:proofErr w:type="gramStart"/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  <w:t>spiritual</w:t>
                      </w:r>
                      <w:proofErr w:type="gramEnd"/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  <w:t xml:space="preserve"> nurturers of their</w:t>
                      </w:r>
                    </w:p>
                    <w:p w14:paraId="35DCDF70" w14:textId="77777777" w:rsidR="00765150" w:rsidRPr="0072426F" w:rsidRDefault="00765150" w:rsidP="00765150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</w:pPr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  <w:t>children’s faith.</w:t>
                      </w:r>
                    </w:p>
                    <w:p w14:paraId="7574ABE4" w14:textId="77777777" w:rsidR="00765150" w:rsidRPr="0072426F" w:rsidRDefault="00765150" w:rsidP="00765150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494949"/>
                          <w:sz w:val="18"/>
                          <w:szCs w:val="18"/>
                        </w:rPr>
                      </w:pPr>
                    </w:p>
                    <w:p w14:paraId="3C2E8209" w14:textId="702B5247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</w:pP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The At Home Weekly is designed to reinforce</w:t>
                      </w:r>
                      <w:r w:rsidR="00B6368D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that truth by </w:t>
                      </w:r>
                      <w:r w:rsidR="00E456BE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encouraging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your family to have time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in God’s Word </w:t>
                      </w:r>
                      <w:r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>before your child attends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>church each week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. It will provide you with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ways to introduce The Big God Story and have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age-appropriate conversations with your little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one as you prepare her for what she will be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experiencing in church for the next four weeks.</w:t>
                      </w:r>
                    </w:p>
                    <w:p w14:paraId="5F3F66BD" w14:textId="77777777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494949"/>
                          <w:sz w:val="18"/>
                          <w:szCs w:val="18"/>
                        </w:rPr>
                      </w:pPr>
                    </w:p>
                    <w:p w14:paraId="5A4850E1" w14:textId="4D3E6724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</w:pP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Research has shown that children between the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ages of two and four learn best through repetition.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Because of this, </w:t>
                      </w:r>
                      <w:proofErr w:type="spellStart"/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TruBlessings</w:t>
                      </w:r>
                      <w:proofErr w:type="spellEnd"/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will spend two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weeks on the same part of </w:t>
                      </w:r>
                      <w:r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>The Big God Story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and the</w:t>
                      </w:r>
                      <w:r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 xml:space="preserve"> Ponder Point.</w:t>
                      </w:r>
                    </w:p>
                    <w:p w14:paraId="2353A2DA" w14:textId="77777777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494949"/>
                          <w:sz w:val="18"/>
                          <w:szCs w:val="18"/>
                        </w:rPr>
                      </w:pPr>
                    </w:p>
                    <w:p w14:paraId="208AD267" w14:textId="5B70ED91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</w:pP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Each week you will receive a new </w:t>
                      </w:r>
                      <w:r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>Blessing.</w:t>
                      </w:r>
                      <w:r w:rsidR="003C7C24"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A blessing is a prayer of commission, a portion</w:t>
                      </w:r>
                      <w:r w:rsidR="003C7C24"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of Scripture, or words of encouragement and</w:t>
                      </w:r>
                      <w:r w:rsidR="003C7C24"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guidance. While giving the blessing, you may</w:t>
                      </w:r>
                      <w:r w:rsidR="003C7C24"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desire to lay hands on your child as you speak the</w:t>
                      </w:r>
                      <w:r w:rsidR="003C7C24"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Scripture or pray a prayer over him.</w:t>
                      </w:r>
                    </w:p>
                    <w:p w14:paraId="08B6761D" w14:textId="77777777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</w:rPr>
                      </w:pPr>
                    </w:p>
                    <w:p w14:paraId="7C1A61AC" w14:textId="45DD168C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494949"/>
                          <w:sz w:val="18"/>
                          <w:szCs w:val="18"/>
                        </w:rPr>
                      </w:pPr>
                      <w:r w:rsidRPr="0072426F"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</w:rPr>
                        <w:t>Hamilton the Hedgehog</w:t>
                      </w:r>
                      <w:r w:rsidR="00A44C64" w:rsidRPr="0072426F"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will play a role in your child’s experience in church each week—be sure to ask about him. He loves to </w:t>
                      </w:r>
                      <w:r w:rsidRPr="0072426F"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</w:rPr>
                        <w:t>Dig into God’</w:t>
                      </w:r>
                      <w:r w:rsidRPr="0072426F"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  <w:lang w:val="de-DE"/>
                        </w:rPr>
                        <w:t>s Word.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The passage of Scripture provided will assist you as you reinforce the Ponder Point.</w:t>
                      </w:r>
                      <w:r w:rsidRPr="0072426F"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</w:rPr>
                        <w:t xml:space="preserve"> Did You Know?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has fun facts about this part of The Big God Story for you to share with your child. And </w:t>
                      </w:r>
                      <w:r w:rsidRPr="0072426F"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  <w:lang w:val="nl-NL"/>
                        </w:rPr>
                        <w:t>Tot Talk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is simply a conversation starter to assist you as you spiritually parent. </w:t>
                      </w:r>
                    </w:p>
                    <w:p w14:paraId="01F75412" w14:textId="77777777" w:rsidR="00765150" w:rsidRDefault="00765150" w:rsidP="00765150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1E33DCCD" w14:textId="33AF40FE" w:rsidR="00E10F99" w:rsidRDefault="00E10F9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E5F42"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6A6A6458" wp14:editId="0E98757D">
                <wp:simplePos x="0" y="0"/>
                <wp:positionH relativeFrom="column">
                  <wp:posOffset>2792730</wp:posOffset>
                </wp:positionH>
                <wp:positionV relativeFrom="paragraph">
                  <wp:posOffset>3175</wp:posOffset>
                </wp:positionV>
                <wp:extent cx="801370" cy="370840"/>
                <wp:effectExtent l="0" t="0" r="1143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2C91F5E" w14:textId="26310A20" w:rsidR="00507629" w:rsidRPr="000C12EE" w:rsidRDefault="00A67AF2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</w:pPr>
                            <w:r w:rsidRPr="000C12EE"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  <w:t>2.5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5" type="#_x0000_t202" style="position:absolute;margin-left:219.9pt;margin-top:.25pt;width:63.1pt;height:29.2pt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" filled="f" stroked="f" strokeweight=".5pt">
                <v:textbox style="mso-fit-shape-to-text:t" inset="4pt,4pt,4pt,4pt">
                  <w:txbxContent>
                    <w:p w14:paraId="12C91F5E" w14:textId="26310A20" w:rsidR="00507629" w:rsidRPr="000C12EE" w:rsidRDefault="00A67AF2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</w:pPr>
                      <w:r w:rsidRPr="000C12EE"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  <w:t>2.5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34A8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09DFF702" wp14:editId="7013BCD9">
                <wp:simplePos x="0" y="0"/>
                <wp:positionH relativeFrom="page">
                  <wp:posOffset>278447</wp:posOffset>
                </wp:positionH>
                <wp:positionV relativeFrom="page">
                  <wp:posOffset>6974205</wp:posOffset>
                </wp:positionV>
                <wp:extent cx="2467610" cy="8693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8693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5FA959" w14:textId="77777777" w:rsidR="005434A8" w:rsidRDefault="005434A8" w:rsidP="005434A8">
                            <w:pPr>
                              <w:pStyle w:val="Default"/>
                              <w:spacing w:before="90" w:line="288" w:lineRule="auto"/>
                            </w:pP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  <w:lang w:val="de-DE"/>
                              </w:rPr>
                              <w:t xml:space="preserve">© </w:t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2017 David C Cook.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TruResources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 are developed in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partnership with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10"/>
                                <w:szCs w:val="10"/>
                              </w:rPr>
                              <w:t>ROCK</w:t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HARBOR Church and a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national network of family and children’s ministry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leaders. All rights reserved. Reproducible for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church use only.</w:t>
                            </w:r>
                          </w:p>
                          <w:p w14:paraId="52F09FCF" w14:textId="77777777" w:rsidR="005434A8" w:rsidRDefault="005434A8" w:rsidP="005434A8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position:absolute;margin-left:21.9pt;margin-top:549.15pt;width:194.3pt;height:68.4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" filled="f" stroked="f" strokeweight="1pt">
                <v:stroke miterlimit="4"/>
                <v:textbox inset="4pt,4pt,4pt,4pt">
                  <w:txbxContent>
                    <w:p w14:paraId="4A5FA959" w14:textId="77777777" w:rsidR="005434A8" w:rsidRDefault="005434A8" w:rsidP="005434A8">
                      <w:pPr>
                        <w:pStyle w:val="Default"/>
                        <w:spacing w:before="90" w:line="288" w:lineRule="auto"/>
                      </w:pPr>
                      <w:r>
                        <w:rPr>
                          <w:rFonts w:ascii="Arial" w:hAnsi="Arial"/>
                          <w:sz w:val="10"/>
                          <w:szCs w:val="10"/>
                          <w:lang w:val="de-DE"/>
                        </w:rPr>
                        <w:t xml:space="preserve">© </w:t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2017 David C Cook. </w:t>
                      </w:r>
                      <w:proofErr w:type="spellStart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TruResources</w:t>
                      </w:r>
                      <w:proofErr w:type="spellEnd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 are developed in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partnership with </w:t>
                      </w:r>
                      <w:r>
                        <w:rPr>
                          <w:rFonts w:ascii="Arial" w:hAnsi="Arial"/>
                          <w:b/>
                          <w:bCs/>
                          <w:sz w:val="10"/>
                          <w:szCs w:val="10"/>
                        </w:rPr>
                        <w:t>ROCK</w:t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HARBOR Church and a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national network of family and children’s ministry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leaders. All rights reserved. Reproducible for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church use only.</w:t>
                      </w:r>
                    </w:p>
                    <w:p w14:paraId="52F09FCF" w14:textId="77777777" w:rsidR="005434A8" w:rsidRDefault="005434A8" w:rsidP="005434A8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F1EC324" wp14:editId="76D67E82">
                <wp:simplePos x="0" y="0"/>
                <wp:positionH relativeFrom="page">
                  <wp:posOffset>6629399</wp:posOffset>
                </wp:positionH>
                <wp:positionV relativeFrom="page">
                  <wp:posOffset>4124960</wp:posOffset>
                </wp:positionV>
                <wp:extent cx="2883813" cy="125444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813" cy="12544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450F00" w14:textId="77777777" w:rsidR="00CD2B05" w:rsidRPr="005E6E6F" w:rsidRDefault="00CD2B05" w:rsidP="00CD2B05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gramStart"/>
                            <w:r w:rsidRPr="005E6E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If</w:t>
                            </w:r>
                            <w:proofErr w:type="gramEnd"/>
                            <w:r w:rsidRPr="005E6E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young students were considered to be</w:t>
                            </w:r>
                          </w:p>
                          <w:p w14:paraId="3B5D6D0F" w14:textId="77777777" w:rsidR="00CD2B05" w:rsidRPr="005E6E6F" w:rsidRDefault="00CD2B05" w:rsidP="00CD2B05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the cream of the crop, the rabbi would</w:t>
                            </w:r>
                          </w:p>
                          <w:p w14:paraId="0A2DAE3F" w14:textId="77777777" w:rsidR="00CD2B05" w:rsidRPr="005E6E6F" w:rsidRDefault="00CD2B05" w:rsidP="00CD2B05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accept the student as his disciple by</w:t>
                            </w:r>
                          </w:p>
                          <w:p w14:paraId="1582598B" w14:textId="19DC500F" w:rsidR="00CD2B05" w:rsidRPr="005E6E6F" w:rsidRDefault="00CD2B05" w:rsidP="00CD2B05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saying, “Come, follow me.”</w:t>
                            </w:r>
                          </w:p>
                          <w:p w14:paraId="44B1D4E1" w14:textId="77777777" w:rsidR="00CD2B05" w:rsidRPr="005E6E6F" w:rsidRDefault="00CD2B05" w:rsidP="00CD2B05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• When Jesus called the first apostles</w:t>
                            </w:r>
                          </w:p>
                          <w:p w14:paraId="75409C18" w14:textId="77777777" w:rsidR="00CD2B05" w:rsidRPr="005E6E6F" w:rsidRDefault="00CD2B05" w:rsidP="00CD2B05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He said, “Come, follow Me.”</w:t>
                            </w:r>
                          </w:p>
                          <w:p w14:paraId="29DB6790" w14:textId="6F7193EE" w:rsidR="00E10F99" w:rsidRPr="005E6E6F" w:rsidRDefault="00E10F99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eastAsia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position:absolute;margin-left:522pt;margin-top:324.8pt;width:227.05pt;height:98.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0 21595 0 21595 21589 -5 21589 -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73450F00" w14:textId="77777777" w:rsidR="00CD2B05" w:rsidRPr="005E6E6F" w:rsidRDefault="00CD2B05" w:rsidP="00CD2B05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• </w:t>
                      </w:r>
                      <w:proofErr w:type="gramStart"/>
                      <w:r w:rsidRPr="005E6E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If</w:t>
                      </w:r>
                      <w:proofErr w:type="gramEnd"/>
                      <w:r w:rsidRPr="005E6E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young students were considered to be</w:t>
                      </w:r>
                    </w:p>
                    <w:p w14:paraId="3B5D6D0F" w14:textId="77777777" w:rsidR="00CD2B05" w:rsidRPr="005E6E6F" w:rsidRDefault="00CD2B05" w:rsidP="00CD2B05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the cream of the crop, the rabbi would</w:t>
                      </w:r>
                    </w:p>
                    <w:p w14:paraId="0A2DAE3F" w14:textId="77777777" w:rsidR="00CD2B05" w:rsidRPr="005E6E6F" w:rsidRDefault="00CD2B05" w:rsidP="00CD2B05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accept the student as his disciple by</w:t>
                      </w:r>
                    </w:p>
                    <w:p w14:paraId="1582598B" w14:textId="19DC500F" w:rsidR="00CD2B05" w:rsidRPr="005E6E6F" w:rsidRDefault="00CD2B05" w:rsidP="00CD2B05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saying, “Come, follow me.”</w:t>
                      </w:r>
                    </w:p>
                    <w:p w14:paraId="44B1D4E1" w14:textId="77777777" w:rsidR="00CD2B05" w:rsidRPr="005E6E6F" w:rsidRDefault="00CD2B05" w:rsidP="00CD2B05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• When Jesus called the first apostles</w:t>
                      </w:r>
                    </w:p>
                    <w:p w14:paraId="75409C18" w14:textId="77777777" w:rsidR="00CD2B05" w:rsidRPr="005E6E6F" w:rsidRDefault="00CD2B05" w:rsidP="00CD2B05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He said, “Come, follow Me.”</w:t>
                      </w:r>
                    </w:p>
                    <w:p w14:paraId="29DB6790" w14:textId="6F7193EE" w:rsidR="00E10F99" w:rsidRPr="005E6E6F" w:rsidRDefault="00E10F99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eastAsia="Arial" w:hAnsi="Arial" w:cs="Arial"/>
                          <w:color w:val="494949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D8F0BBB" wp14:editId="63C1CA51">
                <wp:simplePos x="0" y="0"/>
                <wp:positionH relativeFrom="page">
                  <wp:posOffset>3782615</wp:posOffset>
                </wp:positionH>
                <wp:positionV relativeFrom="page">
                  <wp:posOffset>5232400</wp:posOffset>
                </wp:positionV>
                <wp:extent cx="2493169" cy="58535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169" cy="5853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D684A4" w14:textId="77777777" w:rsidR="00CD2B05" w:rsidRPr="005E6E6F" w:rsidRDefault="00CD2B05" w:rsidP="00CD2B05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Cs/>
                                <w:iCs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  <w:sz w:val="18"/>
                                <w:szCs w:val="18"/>
                              </w:rPr>
                              <w:t>Read Mark 1:16–18</w:t>
                            </w:r>
                            <w:r w:rsidRPr="005E6E6F">
                              <w:rPr>
                                <w:rFonts w:ascii="Arial" w:hAnsi="Arial"/>
                                <w:bCs/>
                                <w:i/>
                                <w:iCs/>
                                <w:color w:val="494949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5E6E6F">
                              <w:rPr>
                                <w:rFonts w:ascii="Arial" w:hAnsi="Arial"/>
                                <w:bCs/>
                                <w:iCs/>
                                <w:color w:val="494949"/>
                                <w:sz w:val="18"/>
                                <w:szCs w:val="18"/>
                              </w:rPr>
                              <w:t>Remind your child that</w:t>
                            </w:r>
                          </w:p>
                          <w:p w14:paraId="17AB5A01" w14:textId="77777777" w:rsidR="00CD2B05" w:rsidRPr="005E6E6F" w:rsidRDefault="00CD2B05" w:rsidP="00CD2B05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Cs/>
                                <w:iCs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5E6E6F">
                              <w:rPr>
                                <w:rFonts w:ascii="Arial" w:hAnsi="Arial"/>
                                <w:bCs/>
                                <w:iCs/>
                                <w:color w:val="494949"/>
                                <w:sz w:val="18"/>
                                <w:szCs w:val="18"/>
                              </w:rPr>
                              <w:t>fishing for people simply means going and telling others about Jesus.</w:t>
                            </w:r>
                          </w:p>
                          <w:p w14:paraId="4085C963" w14:textId="1643D888" w:rsidR="00E10F99" w:rsidRPr="005E6E6F" w:rsidRDefault="00E10F99">
                            <w:pPr>
                              <w:pStyle w:val="Default"/>
                              <w:spacing w:line="288" w:lineRule="auto"/>
                              <w:rPr>
                                <w:color w:val="494949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297.85pt;margin-top:412pt;width:196.3pt;height:46.1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0 21594 0 21594 21577 -6 21577 -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43D684A4" w14:textId="77777777" w:rsidR="00CD2B05" w:rsidRPr="005E6E6F" w:rsidRDefault="00CD2B05" w:rsidP="00CD2B05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Cs/>
                          <w:iCs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  <w:sz w:val="18"/>
                          <w:szCs w:val="18"/>
                        </w:rPr>
                        <w:t>Read Mark 1:16–18</w:t>
                      </w:r>
                      <w:r w:rsidRPr="005E6E6F">
                        <w:rPr>
                          <w:rFonts w:ascii="Arial" w:hAnsi="Arial"/>
                          <w:bCs/>
                          <w:i/>
                          <w:iCs/>
                          <w:color w:val="494949"/>
                          <w:sz w:val="18"/>
                          <w:szCs w:val="18"/>
                        </w:rPr>
                        <w:t xml:space="preserve">. </w:t>
                      </w:r>
                      <w:r w:rsidRPr="005E6E6F">
                        <w:rPr>
                          <w:rFonts w:ascii="Arial" w:hAnsi="Arial"/>
                          <w:bCs/>
                          <w:iCs/>
                          <w:color w:val="494949"/>
                          <w:sz w:val="18"/>
                          <w:szCs w:val="18"/>
                        </w:rPr>
                        <w:t>Remind your child that</w:t>
                      </w:r>
                    </w:p>
                    <w:p w14:paraId="17AB5A01" w14:textId="77777777" w:rsidR="00CD2B05" w:rsidRPr="005E6E6F" w:rsidRDefault="00CD2B05" w:rsidP="00CD2B05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Cs/>
                          <w:iCs/>
                          <w:color w:val="494949"/>
                          <w:sz w:val="18"/>
                          <w:szCs w:val="18"/>
                        </w:rPr>
                      </w:pPr>
                      <w:r w:rsidRPr="005E6E6F">
                        <w:rPr>
                          <w:rFonts w:ascii="Arial" w:hAnsi="Arial"/>
                          <w:bCs/>
                          <w:iCs/>
                          <w:color w:val="494949"/>
                          <w:sz w:val="18"/>
                          <w:szCs w:val="18"/>
                        </w:rPr>
                        <w:t>fishing for people simply means going and telling others about Jesus.</w:t>
                      </w:r>
                    </w:p>
                    <w:p w14:paraId="4085C963" w14:textId="1643D888" w:rsidR="00E10F99" w:rsidRPr="005E6E6F" w:rsidRDefault="00E10F99">
                      <w:pPr>
                        <w:pStyle w:val="Default"/>
                        <w:spacing w:line="288" w:lineRule="auto"/>
                        <w:rPr>
                          <w:color w:val="494949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C7B66E9" wp14:editId="4527B82F">
                <wp:simplePos x="0" y="0"/>
                <wp:positionH relativeFrom="page">
                  <wp:posOffset>5606722</wp:posOffset>
                </wp:positionH>
                <wp:positionV relativeFrom="page">
                  <wp:posOffset>6146800</wp:posOffset>
                </wp:positionV>
                <wp:extent cx="2400955" cy="534869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55" cy="5348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169BB4" w14:textId="77777777" w:rsidR="00CD2B05" w:rsidRPr="0072426F" w:rsidRDefault="00CD2B05" w:rsidP="00CD2B05">
                            <w:pPr>
                              <w:pStyle w:val="Defaul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  <w:spacing w:val="-2"/>
                                <w:sz w:val="15"/>
                                <w:szCs w:val="15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  <w:spacing w:val="-2"/>
                                <w:sz w:val="15"/>
                                <w:szCs w:val="15"/>
                              </w:rPr>
                              <w:t>Your child loves to imitate and understands</w:t>
                            </w:r>
                          </w:p>
                          <w:p w14:paraId="0F601306" w14:textId="77777777" w:rsidR="00CD2B05" w:rsidRPr="0072426F" w:rsidRDefault="00CD2B05" w:rsidP="00CD2B05">
                            <w:pPr>
                              <w:pStyle w:val="Defaul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  <w:spacing w:val="-2"/>
                                <w:sz w:val="15"/>
                                <w:szCs w:val="15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  <w:spacing w:val="-2"/>
                                <w:sz w:val="15"/>
                                <w:szCs w:val="15"/>
                              </w:rPr>
                              <w:t>simple directions. Play a creative game of</w:t>
                            </w:r>
                          </w:p>
                          <w:p w14:paraId="73C67D5B" w14:textId="77777777" w:rsidR="00CD2B05" w:rsidRPr="0072426F" w:rsidRDefault="00CD2B05" w:rsidP="00CD2B05">
                            <w:pPr>
                              <w:pStyle w:val="Defaul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  <w:spacing w:val="-2"/>
                                <w:sz w:val="15"/>
                                <w:szCs w:val="15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  <w:spacing w:val="-2"/>
                                <w:sz w:val="15"/>
                                <w:szCs w:val="15"/>
                              </w:rPr>
                              <w:t>Follow the Leader. Be sure and start it out</w:t>
                            </w:r>
                          </w:p>
                          <w:p w14:paraId="20C40465" w14:textId="77777777" w:rsidR="00CD2B05" w:rsidRPr="0072426F" w:rsidRDefault="00CD2B05" w:rsidP="00CD2B05">
                            <w:pPr>
                              <w:pStyle w:val="Defaul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  <w:spacing w:val="-2"/>
                                <w:sz w:val="15"/>
                                <w:szCs w:val="15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  <w:spacing w:val="-2"/>
                                <w:sz w:val="15"/>
                                <w:szCs w:val="15"/>
                              </w:rPr>
                              <w:t>by saying, “Come, follow me!”</w:t>
                            </w:r>
                          </w:p>
                          <w:p w14:paraId="1AE965BE" w14:textId="77777777" w:rsidR="00CD2B05" w:rsidRDefault="00CD2B05" w:rsidP="00CD2B05">
                            <w:pPr>
                              <w:pStyle w:val="Default"/>
                              <w:jc w:val="center"/>
                            </w:pPr>
                          </w:p>
                          <w:p w14:paraId="7789DEA6" w14:textId="4888D9C1" w:rsidR="00E10F99" w:rsidRDefault="005A51F9">
                            <w:pPr>
                              <w:pStyle w:val="Default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>world and everything in it.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441.45pt;margin-top:484pt;width:189.05pt;height:42.1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45169BB4" w14:textId="77777777" w:rsidR="00CD2B05" w:rsidRPr="0072426F" w:rsidRDefault="00CD2B05" w:rsidP="00CD2B05">
                      <w:pPr>
                        <w:pStyle w:val="Default"/>
                        <w:jc w:val="center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  <w:spacing w:val="-2"/>
                          <w:sz w:val="15"/>
                          <w:szCs w:val="15"/>
                        </w:rPr>
                      </w:pPr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  <w:spacing w:val="-2"/>
                          <w:sz w:val="15"/>
                          <w:szCs w:val="15"/>
                        </w:rPr>
                        <w:t>Your child loves to imitate and understands</w:t>
                      </w:r>
                    </w:p>
                    <w:p w14:paraId="0F601306" w14:textId="77777777" w:rsidR="00CD2B05" w:rsidRPr="0072426F" w:rsidRDefault="00CD2B05" w:rsidP="00CD2B05">
                      <w:pPr>
                        <w:pStyle w:val="Default"/>
                        <w:jc w:val="center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  <w:spacing w:val="-2"/>
                          <w:sz w:val="15"/>
                          <w:szCs w:val="15"/>
                        </w:rPr>
                      </w:pPr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  <w:spacing w:val="-2"/>
                          <w:sz w:val="15"/>
                          <w:szCs w:val="15"/>
                        </w:rPr>
                        <w:t>simple directions. Play a creative game of</w:t>
                      </w:r>
                    </w:p>
                    <w:p w14:paraId="73C67D5B" w14:textId="77777777" w:rsidR="00CD2B05" w:rsidRPr="0072426F" w:rsidRDefault="00CD2B05" w:rsidP="00CD2B05">
                      <w:pPr>
                        <w:pStyle w:val="Default"/>
                        <w:jc w:val="center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  <w:spacing w:val="-2"/>
                          <w:sz w:val="15"/>
                          <w:szCs w:val="15"/>
                        </w:rPr>
                      </w:pPr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  <w:spacing w:val="-2"/>
                          <w:sz w:val="15"/>
                          <w:szCs w:val="15"/>
                        </w:rPr>
                        <w:t>Follow the Leader. Be sure and start it out</w:t>
                      </w:r>
                    </w:p>
                    <w:p w14:paraId="20C40465" w14:textId="77777777" w:rsidR="00CD2B05" w:rsidRPr="0072426F" w:rsidRDefault="00CD2B05" w:rsidP="00CD2B05">
                      <w:pPr>
                        <w:pStyle w:val="Default"/>
                        <w:jc w:val="center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  <w:spacing w:val="-2"/>
                          <w:sz w:val="15"/>
                          <w:szCs w:val="15"/>
                        </w:rPr>
                      </w:pPr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  <w:spacing w:val="-2"/>
                          <w:sz w:val="15"/>
                          <w:szCs w:val="15"/>
                        </w:rPr>
                        <w:t>by saying, “Come, follow me!”</w:t>
                      </w:r>
                    </w:p>
                    <w:p w14:paraId="1AE965BE" w14:textId="77777777" w:rsidR="00CD2B05" w:rsidRDefault="00CD2B05" w:rsidP="00CD2B05">
                      <w:pPr>
                        <w:pStyle w:val="Default"/>
                        <w:jc w:val="center"/>
                      </w:pPr>
                    </w:p>
                    <w:p w14:paraId="7789DEA6" w14:textId="4888D9C1" w:rsidR="00E10F99" w:rsidRDefault="005A51F9">
                      <w:pPr>
                        <w:pStyle w:val="Default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spacing w:val="-2"/>
                          <w:sz w:val="14"/>
                          <w:szCs w:val="14"/>
                        </w:rPr>
                        <w:t>world and everything in it.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FD1BE1D" wp14:editId="0E95F6D3">
                <wp:simplePos x="0" y="0"/>
                <wp:positionH relativeFrom="page">
                  <wp:posOffset>3782615</wp:posOffset>
                </wp:positionH>
                <wp:positionV relativeFrom="page">
                  <wp:posOffset>6833433</wp:posOffset>
                </wp:positionV>
                <wp:extent cx="2749193" cy="812800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193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4FB69E" w14:textId="77777777" w:rsidR="00CD2B05" w:rsidRPr="00BC3852" w:rsidRDefault="00CD2B05" w:rsidP="00CD2B05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</w:pPr>
                            <w:r w:rsidRPr="00BC3852"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  <w:t>What did Jesus say to the fishermen?</w:t>
                            </w:r>
                          </w:p>
                          <w:p w14:paraId="421D9A86" w14:textId="77777777" w:rsidR="00CD2B05" w:rsidRPr="00BC3852" w:rsidRDefault="00CD2B05" w:rsidP="00CD2B05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</w:pPr>
                            <w:r w:rsidRPr="00BC3852"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  <w:t>How did they respond?</w:t>
                            </w:r>
                          </w:p>
                          <w:p w14:paraId="5C53A60A" w14:textId="1B182D86" w:rsidR="00E10F99" w:rsidRPr="00FD1952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position:absolute;margin-left:297.85pt;margin-top:538.05pt;width:216.45pt;height:64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" filled="f" stroked="f" strokeweight="1pt">
                <v:stroke miterlimit="4"/>
                <v:textbox inset="4pt,4pt,4pt,4pt">
                  <w:txbxContent>
                    <w:p w14:paraId="394FB69E" w14:textId="77777777" w:rsidR="00CD2B05" w:rsidRPr="00BC3852" w:rsidRDefault="00CD2B05" w:rsidP="00CD2B05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</w:pPr>
                      <w:r w:rsidRPr="00BC3852"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  <w:t>What did Jesus say to the fishermen?</w:t>
                      </w:r>
                    </w:p>
                    <w:p w14:paraId="421D9A86" w14:textId="77777777" w:rsidR="00CD2B05" w:rsidRPr="00BC3852" w:rsidRDefault="00CD2B05" w:rsidP="00CD2B05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</w:pPr>
                      <w:r w:rsidRPr="00BC3852"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  <w:t>How did they respond?</w:t>
                      </w:r>
                    </w:p>
                    <w:p w14:paraId="5C53A60A" w14:textId="1B182D86" w:rsidR="00E10F99" w:rsidRPr="00FD1952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E10F99" w:rsidSect="00507629">
      <w:headerReference w:type="default" r:id="rId9"/>
      <w:footerReference w:type="default" r:id="rId10"/>
      <w:pgSz w:w="15840" w:h="12240" w:orient="landscape"/>
      <w:pgMar w:top="972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4FA1DE" w14:textId="77777777" w:rsidR="003E186B" w:rsidRDefault="003E186B">
      <w:r>
        <w:separator/>
      </w:r>
    </w:p>
  </w:endnote>
  <w:endnote w:type="continuationSeparator" w:id="0">
    <w:p w14:paraId="060FA10F" w14:textId="77777777" w:rsidR="003E186B" w:rsidRDefault="003E1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eutraface Slab Text">
    <w:altName w:val="Times New Roman"/>
    <w:charset w:val="00"/>
    <w:family w:val="auto"/>
    <w:pitch w:val="variable"/>
    <w:sig w:usb0="00000007" w:usb1="00000000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4E1C7" w14:textId="77777777" w:rsidR="00E10F99" w:rsidRDefault="00E10F99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B413B5" w14:textId="77777777" w:rsidR="003E186B" w:rsidRDefault="003E186B">
      <w:r>
        <w:separator/>
      </w:r>
    </w:p>
  </w:footnote>
  <w:footnote w:type="continuationSeparator" w:id="0">
    <w:p w14:paraId="05E0382D" w14:textId="77777777" w:rsidR="003E186B" w:rsidRDefault="003E18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285D2" w14:textId="77777777" w:rsidR="00E10F99" w:rsidRDefault="00E10F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attachedTemplate r:id="rId1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D89"/>
    <w:rsid w:val="000C12EE"/>
    <w:rsid w:val="000D1F65"/>
    <w:rsid w:val="000E6453"/>
    <w:rsid w:val="00105F2A"/>
    <w:rsid w:val="0022041F"/>
    <w:rsid w:val="00295D2A"/>
    <w:rsid w:val="0032317A"/>
    <w:rsid w:val="003303CA"/>
    <w:rsid w:val="00386979"/>
    <w:rsid w:val="003A559E"/>
    <w:rsid w:val="003B3C37"/>
    <w:rsid w:val="003C7C24"/>
    <w:rsid w:val="003E186B"/>
    <w:rsid w:val="00413A05"/>
    <w:rsid w:val="00414BED"/>
    <w:rsid w:val="00415B9B"/>
    <w:rsid w:val="00507629"/>
    <w:rsid w:val="005434A8"/>
    <w:rsid w:val="005A51F9"/>
    <w:rsid w:val="005E6E6F"/>
    <w:rsid w:val="00661E9A"/>
    <w:rsid w:val="006C1CF7"/>
    <w:rsid w:val="006D2F38"/>
    <w:rsid w:val="0072426F"/>
    <w:rsid w:val="0072795F"/>
    <w:rsid w:val="00765150"/>
    <w:rsid w:val="007D4EB5"/>
    <w:rsid w:val="008357F4"/>
    <w:rsid w:val="008F7D14"/>
    <w:rsid w:val="00904FFA"/>
    <w:rsid w:val="00A37094"/>
    <w:rsid w:val="00A44C64"/>
    <w:rsid w:val="00A4541E"/>
    <w:rsid w:val="00A56E3C"/>
    <w:rsid w:val="00A67AF2"/>
    <w:rsid w:val="00AB07C1"/>
    <w:rsid w:val="00B05CD6"/>
    <w:rsid w:val="00B51B9E"/>
    <w:rsid w:val="00B6368D"/>
    <w:rsid w:val="00BC1B34"/>
    <w:rsid w:val="00BE342C"/>
    <w:rsid w:val="00C54CEB"/>
    <w:rsid w:val="00C653CB"/>
    <w:rsid w:val="00C844E6"/>
    <w:rsid w:val="00C92253"/>
    <w:rsid w:val="00CC0754"/>
    <w:rsid w:val="00CD0DD9"/>
    <w:rsid w:val="00CD2B05"/>
    <w:rsid w:val="00CE0747"/>
    <w:rsid w:val="00D07881"/>
    <w:rsid w:val="00E10F99"/>
    <w:rsid w:val="00E15D89"/>
    <w:rsid w:val="00E456BE"/>
    <w:rsid w:val="00EE5F42"/>
    <w:rsid w:val="00F91DBD"/>
    <w:rsid w:val="00FC2C0E"/>
    <w:rsid w:val="00FD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B3AC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p1">
    <w:name w:val="p1"/>
    <w:basedOn w:val="Normal"/>
    <w:rsid w:val="005076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Neutraface Slab Text" w:hAnsi="Neutraface Slab Text"/>
      <w:color w:val="82D2CB"/>
      <w:sz w:val="27"/>
      <w:szCs w:val="27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p1">
    <w:name w:val="p1"/>
    <w:basedOn w:val="Normal"/>
    <w:rsid w:val="005076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Neutraface Slab Text" w:hAnsi="Neutraface Slab Text"/>
      <w:color w:val="82D2CB"/>
      <w:sz w:val="27"/>
      <w:szCs w:val="27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/Users/micah.radakovich/Downloads/TB_AHW_1-1_1-4_GreyScal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//Users/micah.radakovich/Downloads/TB_AHW_1-1_1-4_GreyScale.dotx</Template>
  <TotalTime>1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Micah Radakovich</dc:creator>
  <cp:lastModifiedBy>Jason and Leigh Davidson</cp:lastModifiedBy>
  <cp:revision>2</cp:revision>
  <dcterms:created xsi:type="dcterms:W3CDTF">2017-08-05T19:54:00Z</dcterms:created>
  <dcterms:modified xsi:type="dcterms:W3CDTF">2017-08-05T19:54:00Z</dcterms:modified>
</cp:coreProperties>
</file>