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673197" w14:textId="086B2120" w:rsidR="00E10F99" w:rsidRDefault="00D810D7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21EE12CD" wp14:editId="492A3287">
                <wp:simplePos x="0" y="0"/>
                <wp:positionH relativeFrom="page">
                  <wp:posOffset>197708</wp:posOffset>
                </wp:positionH>
                <wp:positionV relativeFrom="page">
                  <wp:posOffset>2434281</wp:posOffset>
                </wp:positionV>
                <wp:extent cx="2254027" cy="783590"/>
                <wp:effectExtent l="0" t="0" r="6985" b="381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027" cy="7835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CED81AF" w14:textId="07A0F477" w:rsidR="00D810D7" w:rsidRPr="00040A33" w:rsidRDefault="00D810D7" w:rsidP="00D810D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040A33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Open</w:t>
                            </w:r>
                            <w:r w:rsidR="00577BE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a Bible and read Psalm 147:5a</w:t>
                            </w:r>
                            <w:r w:rsidRPr="00040A33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:</w:t>
                            </w:r>
                          </w:p>
                          <w:p w14:paraId="7E94DB35" w14:textId="77777777" w:rsidR="00D810D7" w:rsidRPr="00040A33" w:rsidRDefault="00D810D7" w:rsidP="00D810D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040A33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“Great is our </w:t>
                            </w:r>
                            <w:r w:rsidRPr="00E608A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Lord</w:t>
                            </w:r>
                            <w:r w:rsidRPr="00040A33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and mighty in power.”</w:t>
                            </w:r>
                          </w:p>
                          <w:p w14:paraId="3DAA6540" w14:textId="033C574B" w:rsidR="00E10F99" w:rsidRPr="00D810D7" w:rsidRDefault="00E10F99" w:rsidP="00D810D7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fficeArt object" o:spid="_x0000_s1026" style="position:absolute;margin-left:15.55pt;margin-top:191.7pt;width:177.5pt;height:61.7pt;z-index:251672576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wrapcoords="0 -18 21594 -18 21594 21582 0 21582 0 -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" filled="f" stroked="f" strokeweight="1pt">
                <v:stroke miterlimit="4"/>
                <v:textbox inset="4pt,4pt,4pt,4pt">
                  <w:txbxContent>
                    <w:p w14:paraId="3CED81AF" w14:textId="07A0F477" w:rsidR="00D810D7" w:rsidRPr="00040A33" w:rsidRDefault="00D810D7" w:rsidP="00D810D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040A33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Open</w:t>
                      </w:r>
                      <w:r w:rsidR="00577BE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a Bible and read Psalm 147:5a</w:t>
                      </w:r>
                      <w:r w:rsidRPr="00040A33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:</w:t>
                      </w:r>
                    </w:p>
                    <w:p w14:paraId="7E94DB35" w14:textId="77777777" w:rsidR="00D810D7" w:rsidRPr="00040A33" w:rsidRDefault="00D810D7" w:rsidP="00D810D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040A33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“Great is our </w:t>
                      </w:r>
                      <w:r w:rsidRPr="00E608A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Lord</w:t>
                      </w:r>
                      <w:r w:rsidRPr="00040A33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and mighty in power.”</w:t>
                      </w:r>
                    </w:p>
                    <w:p w14:paraId="3DAA6540" w14:textId="033C574B" w:rsidR="00E10F99" w:rsidRPr="00D810D7" w:rsidRDefault="00E10F99" w:rsidP="00D810D7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415B9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A3AEF4" wp14:editId="3670F91E">
                <wp:simplePos x="0" y="0"/>
                <wp:positionH relativeFrom="column">
                  <wp:posOffset>1765459</wp:posOffset>
                </wp:positionH>
                <wp:positionV relativeFrom="paragraph">
                  <wp:posOffset>1203325</wp:posOffset>
                </wp:positionV>
                <wp:extent cx="1487170" cy="239395"/>
                <wp:effectExtent l="0" t="0" r="1143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17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F376EF0" w14:textId="419C2F37" w:rsidR="0032317A" w:rsidRPr="00040A33" w:rsidRDefault="00CD258F" w:rsidP="0032317A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94949"/>
                                <w:sz w:val="18"/>
                                <w:szCs w:val="18"/>
                              </w:rPr>
                            </w:pPr>
                            <w:r w:rsidRPr="00040A3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94949"/>
                                <w:sz w:val="18"/>
                                <w:szCs w:val="18"/>
                              </w:rPr>
                              <w:t>JESUS IS POWERFUL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7" type="#_x0000_t202" style="position:absolute;margin-left:139pt;margin-top:94.75pt;width:117.1pt;height:18.8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" filled="f" stroked="f" strokeweight=".5pt">
                <v:textbox style="mso-fit-shape-to-text:t" inset="4pt,4pt,4pt,4pt">
                  <w:txbxContent>
                    <w:p w14:paraId="3F376EF0" w14:textId="419C2F37" w:rsidR="0032317A" w:rsidRPr="00040A33" w:rsidRDefault="00CD258F" w:rsidP="0032317A">
                      <w:pPr>
                        <w:pStyle w:val="p1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94949"/>
                          <w:sz w:val="18"/>
                          <w:szCs w:val="18"/>
                        </w:rPr>
                      </w:pPr>
                      <w:r w:rsidRPr="00040A3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94949"/>
                          <w:sz w:val="18"/>
                          <w:szCs w:val="18"/>
                        </w:rPr>
                        <w:t>JESUS IS POWERFUL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629"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5B359B71" wp14:editId="438D631C">
                <wp:simplePos x="0" y="0"/>
                <wp:positionH relativeFrom="column">
                  <wp:posOffset>4623435</wp:posOffset>
                </wp:positionH>
                <wp:positionV relativeFrom="paragraph">
                  <wp:posOffset>476</wp:posOffset>
                </wp:positionV>
                <wp:extent cx="915670" cy="3708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67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5C8DDD93" w14:textId="6B9EFCA5" w:rsidR="00507629" w:rsidRPr="00D810D7" w:rsidRDefault="00CD258F" w:rsidP="00507629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5F5F5F" w:themeColor="background2" w:themeShade="80"/>
                                <w:sz w:val="36"/>
                                <w:szCs w:val="36"/>
                              </w:rPr>
                            </w:pPr>
                            <w:r w:rsidRPr="00D810D7">
                              <w:rPr>
                                <w:rFonts w:ascii="Arial" w:hAnsi="Arial" w:cs="Arial"/>
                                <w:color w:val="5F5F5F" w:themeColor="background2" w:themeShade="80"/>
                                <w:sz w:val="36"/>
                                <w:szCs w:val="36"/>
                              </w:rPr>
                              <w:t>2.12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364.05pt;margin-top:.05pt;width:72.1pt;height:29.2pt;z-index:251684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" filled="f" stroked="f" strokeweight=".5pt">
                <v:textbox style="mso-fit-shape-to-text:t" inset="4pt,4pt,4pt,4pt">
                  <w:txbxContent>
                    <w:p w14:paraId="5C8DDD93" w14:textId="6B9EFCA5" w:rsidR="00507629" w:rsidRPr="00D810D7" w:rsidRDefault="00CD258F" w:rsidP="00507629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5F5F5F" w:themeColor="background2" w:themeShade="80"/>
                          <w:sz w:val="36"/>
                          <w:szCs w:val="36"/>
                        </w:rPr>
                      </w:pPr>
                      <w:r w:rsidRPr="00D810D7">
                        <w:rPr>
                          <w:rFonts w:ascii="Arial" w:hAnsi="Arial" w:cs="Arial"/>
                          <w:color w:val="5F5F5F" w:themeColor="background2" w:themeShade="80"/>
                          <w:sz w:val="36"/>
                          <w:szCs w:val="36"/>
                        </w:rPr>
                        <w:t>2.12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629"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35AC5DB5" wp14:editId="3093C824">
                <wp:simplePos x="0" y="0"/>
                <wp:positionH relativeFrom="column">
                  <wp:posOffset>-636270</wp:posOffset>
                </wp:positionH>
                <wp:positionV relativeFrom="paragraph">
                  <wp:posOffset>3175</wp:posOffset>
                </wp:positionV>
                <wp:extent cx="915670" cy="370840"/>
                <wp:effectExtent l="0" t="0" r="0" b="1016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67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08AC8FC" w14:textId="3DBBB7AC" w:rsidR="00507629" w:rsidRPr="00D810D7" w:rsidRDefault="00CD258F" w:rsidP="00507629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5F5F5F" w:themeColor="background2" w:themeShade="80"/>
                                <w:sz w:val="36"/>
                                <w:szCs w:val="36"/>
                              </w:rPr>
                            </w:pPr>
                            <w:r w:rsidRPr="00D810D7">
                              <w:rPr>
                                <w:rFonts w:ascii="Arial" w:hAnsi="Arial" w:cs="Arial"/>
                                <w:color w:val="5F5F5F" w:themeColor="background2" w:themeShade="80"/>
                                <w:sz w:val="36"/>
                                <w:szCs w:val="36"/>
                              </w:rPr>
                              <w:t>2.11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-50.05pt;margin-top:.25pt;width:72.1pt;height:29.2pt;z-index:251682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" filled="f" stroked="f" strokeweight=".5pt">
                <v:textbox style="mso-fit-shape-to-text:t" inset="4pt,4pt,4pt,4pt">
                  <w:txbxContent>
                    <w:p w14:paraId="708AC8FC" w14:textId="3DBBB7AC" w:rsidR="00507629" w:rsidRPr="00D810D7" w:rsidRDefault="00CD258F" w:rsidP="00507629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5F5F5F" w:themeColor="background2" w:themeShade="80"/>
                          <w:sz w:val="36"/>
                          <w:szCs w:val="36"/>
                        </w:rPr>
                      </w:pPr>
                      <w:r w:rsidRPr="00D810D7">
                        <w:rPr>
                          <w:rFonts w:ascii="Arial" w:hAnsi="Arial" w:cs="Arial"/>
                          <w:color w:val="5F5F5F" w:themeColor="background2" w:themeShade="80"/>
                          <w:sz w:val="36"/>
                          <w:szCs w:val="36"/>
                        </w:rPr>
                        <w:t>2.11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51F9">
        <w:rPr>
          <w:noProof/>
        </w:rPr>
        <w:drawing>
          <wp:anchor distT="152400" distB="152400" distL="152400" distR="152400" simplePos="0" relativeHeight="251659264" behindDoc="1" locked="1" layoutInCell="1" allowOverlap="1" wp14:anchorId="3071C952" wp14:editId="18452A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B_HFW_1-1_1-4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306DF793" wp14:editId="10E281B9">
                <wp:simplePos x="0" y="0"/>
                <wp:positionH relativeFrom="page">
                  <wp:posOffset>1851898</wp:posOffset>
                </wp:positionH>
                <wp:positionV relativeFrom="page">
                  <wp:posOffset>510540</wp:posOffset>
                </wp:positionV>
                <wp:extent cx="3050501" cy="97040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0501" cy="970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C0A3BF6" w14:textId="77777777" w:rsidR="00CD258F" w:rsidRPr="00CD258F" w:rsidRDefault="00CD258F" w:rsidP="00CD258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CD258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bdr w:val="none" w:sz="0" w:space="0" w:color="auto"/>
                              </w:rPr>
                              <w:t>John 9:1–12</w:t>
                            </w:r>
                          </w:p>
                          <w:p w14:paraId="7FAB1545" w14:textId="77777777" w:rsidR="00CD258F" w:rsidRPr="00040A33" w:rsidRDefault="00CD258F" w:rsidP="00CD258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040A33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Jesus displayed God’s power by healing a man</w:t>
                            </w:r>
                          </w:p>
                          <w:p w14:paraId="615BEE27" w14:textId="77777777" w:rsidR="00CD258F" w:rsidRPr="00040A33" w:rsidRDefault="00CD258F" w:rsidP="00CD258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040A33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who</w:t>
                            </w:r>
                            <w:proofErr w:type="gramEnd"/>
                            <w:r w:rsidRPr="00040A33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had been born blind.</w:t>
                            </w:r>
                          </w:p>
                          <w:p w14:paraId="39DC95B4" w14:textId="18478D73" w:rsidR="00E10F99" w:rsidRDefault="00E10F99">
                            <w:pPr>
                              <w:pStyle w:val="Default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145.8pt;margin-top:40.2pt;width:240.2pt;height:76.4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14:paraId="0C0A3BF6" w14:textId="77777777" w:rsidR="00CD258F" w:rsidRPr="00CD258F" w:rsidRDefault="00CD258F" w:rsidP="00CD258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CD258F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bdr w:val="none" w:sz="0" w:space="0" w:color="auto"/>
                        </w:rPr>
                        <w:t>John 9:1–12</w:t>
                      </w:r>
                    </w:p>
                    <w:p w14:paraId="7FAB1545" w14:textId="77777777" w:rsidR="00CD258F" w:rsidRPr="00040A33" w:rsidRDefault="00CD258F" w:rsidP="00CD258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040A33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Jesus displayed God’s power by healing a man</w:t>
                      </w:r>
                    </w:p>
                    <w:p w14:paraId="615BEE27" w14:textId="77777777" w:rsidR="00CD258F" w:rsidRPr="00040A33" w:rsidRDefault="00CD258F" w:rsidP="00CD258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040A33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who</w:t>
                      </w:r>
                      <w:proofErr w:type="gramEnd"/>
                      <w:r w:rsidRPr="00040A33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had been born blind.</w:t>
                      </w:r>
                    </w:p>
                    <w:p w14:paraId="39DC95B4" w14:textId="18478D73" w:rsidR="00E10F99" w:rsidRDefault="00E10F99">
                      <w:pPr>
                        <w:pStyle w:val="Default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45A4082F" wp14:editId="686D6546">
                <wp:simplePos x="0" y="0"/>
                <wp:positionH relativeFrom="page">
                  <wp:posOffset>4231401</wp:posOffset>
                </wp:positionH>
                <wp:positionV relativeFrom="page">
                  <wp:posOffset>2324100</wp:posOffset>
                </wp:positionV>
                <wp:extent cx="2122032" cy="8932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032" cy="8932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A9D8573" w14:textId="77777777" w:rsidR="00D810D7" w:rsidRPr="00040A33" w:rsidRDefault="00D810D7" w:rsidP="00D810D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040A33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(Insert your child’s name)</w:t>
                            </w:r>
                            <w:r w:rsidRPr="00040A33"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,</w:t>
                            </w:r>
                            <w:r w:rsidRPr="00040A33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Pr="00040A33"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I pray</w:t>
                            </w:r>
                          </w:p>
                          <w:p w14:paraId="38156A24" w14:textId="77777777" w:rsidR="00D810D7" w:rsidRPr="00040A33" w:rsidRDefault="00D810D7" w:rsidP="00D810D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040A33"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you</w:t>
                            </w:r>
                            <w:proofErr w:type="gramEnd"/>
                            <w:r w:rsidRPr="00040A33"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will understand that Jesus is</w:t>
                            </w:r>
                          </w:p>
                          <w:p w14:paraId="2895A6FE" w14:textId="77777777" w:rsidR="00D810D7" w:rsidRPr="00040A33" w:rsidRDefault="00D810D7" w:rsidP="00D810D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040A33"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bigger</w:t>
                            </w:r>
                            <w:proofErr w:type="gramEnd"/>
                            <w:r w:rsidRPr="00040A33"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and more powerful than</w:t>
                            </w:r>
                          </w:p>
                          <w:p w14:paraId="103435CB" w14:textId="77777777" w:rsidR="00D810D7" w:rsidRPr="00040A33" w:rsidRDefault="00D810D7" w:rsidP="00D810D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040A33"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anything</w:t>
                            </w:r>
                            <w:proofErr w:type="gramEnd"/>
                            <w:r w:rsidRPr="00040A33"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this world has to offer.</w:t>
                            </w:r>
                          </w:p>
                          <w:p w14:paraId="58E78312" w14:textId="5F44B9EC" w:rsidR="00E10F99" w:rsidRPr="00040A33" w:rsidRDefault="00E10F99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49494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333.2pt;margin-top:183pt;width:167.1pt;height:70.35pt;z-index:2516736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6 0 21587 0 21587 21585 -6 21585 -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" filled="f" stroked="f" strokeweight="1pt">
                <v:stroke miterlimit="4"/>
                <v:textbox inset="4pt,4pt,4pt,4pt">
                  <w:txbxContent>
                    <w:p w14:paraId="6A9D8573" w14:textId="77777777" w:rsidR="00D810D7" w:rsidRPr="00040A33" w:rsidRDefault="00D810D7" w:rsidP="00D810D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040A33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(Insert your child’s name)</w:t>
                      </w:r>
                      <w:r w:rsidRPr="00040A33"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,</w:t>
                      </w:r>
                      <w:r w:rsidRPr="00040A33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Pr="00040A33"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I pray</w:t>
                      </w:r>
                    </w:p>
                    <w:p w14:paraId="38156A24" w14:textId="77777777" w:rsidR="00D810D7" w:rsidRPr="00040A33" w:rsidRDefault="00D810D7" w:rsidP="00D810D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040A33"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you</w:t>
                      </w:r>
                      <w:proofErr w:type="gramEnd"/>
                      <w:r w:rsidRPr="00040A33"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will understand that Jesus is</w:t>
                      </w:r>
                    </w:p>
                    <w:p w14:paraId="2895A6FE" w14:textId="77777777" w:rsidR="00D810D7" w:rsidRPr="00040A33" w:rsidRDefault="00D810D7" w:rsidP="00D810D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040A33"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bigger</w:t>
                      </w:r>
                      <w:proofErr w:type="gramEnd"/>
                      <w:r w:rsidRPr="00040A33"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and more powerful than</w:t>
                      </w:r>
                    </w:p>
                    <w:p w14:paraId="103435CB" w14:textId="77777777" w:rsidR="00D810D7" w:rsidRPr="00040A33" w:rsidRDefault="00D810D7" w:rsidP="00D810D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040A33"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anything</w:t>
                      </w:r>
                      <w:proofErr w:type="gramEnd"/>
                      <w:r w:rsidRPr="00040A33"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this world has to offer.</w:t>
                      </w:r>
                    </w:p>
                    <w:p w14:paraId="58E78312" w14:textId="5F44B9EC" w:rsidR="00E10F99" w:rsidRPr="00040A33" w:rsidRDefault="00E10F99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494949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25DFB414" wp14:editId="120C1DA3">
                <wp:simplePos x="0" y="0"/>
                <wp:positionH relativeFrom="page">
                  <wp:posOffset>449877</wp:posOffset>
                </wp:positionH>
                <wp:positionV relativeFrom="page">
                  <wp:posOffset>5135879</wp:posOffset>
                </wp:positionV>
                <wp:extent cx="2601437" cy="51633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437" cy="5163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3D94CBD" w14:textId="77777777" w:rsidR="00D810D7" w:rsidRPr="008831CC" w:rsidRDefault="00D810D7" w:rsidP="00D810D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494949"/>
                                <w:sz w:val="16"/>
                                <w:szCs w:val="16"/>
                                <w:bdr w:val="none" w:sz="0" w:space="0" w:color="auto"/>
                              </w:rPr>
                            </w:pPr>
                            <w:r w:rsidRPr="008831C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6"/>
                                <w:szCs w:val="16"/>
                                <w:bdr w:val="none" w:sz="0" w:space="0" w:color="auto"/>
                              </w:rPr>
                              <w:t>Read John 9:6–11.</w:t>
                            </w:r>
                            <w:r w:rsidRPr="008831CC">
                              <w:rPr>
                                <w:rFonts w:ascii="Arial" w:hAnsi="Arial" w:cs="Arial"/>
                                <w:color w:val="494949"/>
                                <w:sz w:val="16"/>
                                <w:szCs w:val="16"/>
                                <w:bdr w:val="none" w:sz="0" w:space="0" w:color="auto"/>
                              </w:rPr>
                              <w:t xml:space="preserve"> Remind your child that Jesus</w:t>
                            </w:r>
                          </w:p>
                          <w:p w14:paraId="3261B4DE" w14:textId="77777777" w:rsidR="00D810D7" w:rsidRPr="008831CC" w:rsidRDefault="00D810D7" w:rsidP="00D810D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494949"/>
                                <w:sz w:val="16"/>
                                <w:szCs w:val="16"/>
                                <w:bdr w:val="none" w:sz="0" w:space="0" w:color="auto"/>
                              </w:rPr>
                            </w:pPr>
                            <w:proofErr w:type="gramStart"/>
                            <w:r w:rsidRPr="008831CC">
                              <w:rPr>
                                <w:rFonts w:ascii="Arial" w:hAnsi="Arial" w:cs="Arial"/>
                                <w:color w:val="494949"/>
                                <w:sz w:val="16"/>
                                <w:szCs w:val="16"/>
                                <w:bdr w:val="none" w:sz="0" w:space="0" w:color="auto"/>
                              </w:rPr>
                              <w:t>was</w:t>
                            </w:r>
                            <w:proofErr w:type="gramEnd"/>
                            <w:r w:rsidRPr="008831CC">
                              <w:rPr>
                                <w:rFonts w:ascii="Arial" w:hAnsi="Arial" w:cs="Arial"/>
                                <w:color w:val="494949"/>
                                <w:sz w:val="16"/>
                                <w:szCs w:val="16"/>
                                <w:bdr w:val="none" w:sz="0" w:space="0" w:color="auto"/>
                              </w:rPr>
                              <w:t xml:space="preserve"> the only one who had the power to heal the</w:t>
                            </w:r>
                          </w:p>
                          <w:p w14:paraId="69648A0E" w14:textId="77777777" w:rsidR="00D810D7" w:rsidRPr="008831CC" w:rsidRDefault="00D810D7" w:rsidP="00D810D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494949"/>
                                <w:sz w:val="16"/>
                                <w:szCs w:val="16"/>
                                <w:bdr w:val="none" w:sz="0" w:space="0" w:color="auto"/>
                              </w:rPr>
                            </w:pPr>
                            <w:proofErr w:type="gramStart"/>
                            <w:r w:rsidRPr="008831CC">
                              <w:rPr>
                                <w:rFonts w:ascii="Arial" w:hAnsi="Arial" w:cs="Arial"/>
                                <w:color w:val="494949"/>
                                <w:sz w:val="16"/>
                                <w:szCs w:val="16"/>
                                <w:bdr w:val="none" w:sz="0" w:space="0" w:color="auto"/>
                              </w:rPr>
                              <w:t>blind</w:t>
                            </w:r>
                            <w:proofErr w:type="gramEnd"/>
                            <w:r w:rsidRPr="008831CC">
                              <w:rPr>
                                <w:rFonts w:ascii="Arial" w:hAnsi="Arial" w:cs="Arial"/>
                                <w:color w:val="494949"/>
                                <w:sz w:val="16"/>
                                <w:szCs w:val="16"/>
                                <w:bdr w:val="none" w:sz="0" w:space="0" w:color="auto"/>
                              </w:rPr>
                              <w:t xml:space="preserve"> man.</w:t>
                            </w:r>
                          </w:p>
                          <w:p w14:paraId="360BA624" w14:textId="44EF854A" w:rsidR="00E10F99" w:rsidRDefault="00E10F99">
                            <w:pPr>
                              <w:pStyle w:val="Default"/>
                              <w:spacing w:line="288" w:lineRule="auto"/>
                            </w:pPr>
                          </w:p>
                        </w:txbxContent>
                      </wps:txbx>
                      <wps:bodyPr vert="horz"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35.4pt;margin-top:404.4pt;width:204.85pt;height:40.65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27 21595 -27 21595 21573 0 21573 0 -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" filled="f" stroked="f" strokeweight="1pt">
                <v:stroke miterlimit="4"/>
                <v:textbox inset="4pt,4pt,4pt,4pt">
                  <w:txbxContent>
                    <w:p w14:paraId="33D94CBD" w14:textId="77777777" w:rsidR="00D810D7" w:rsidRPr="008831CC" w:rsidRDefault="00D810D7" w:rsidP="00D810D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494949"/>
                          <w:sz w:val="16"/>
                          <w:szCs w:val="16"/>
                          <w:bdr w:val="none" w:sz="0" w:space="0" w:color="auto"/>
                        </w:rPr>
                      </w:pPr>
                      <w:r w:rsidRPr="008831CC">
                        <w:rPr>
                          <w:rFonts w:ascii="Arial" w:hAnsi="Arial" w:cs="Arial"/>
                          <w:b/>
                          <w:i/>
                          <w:color w:val="494949"/>
                          <w:sz w:val="16"/>
                          <w:szCs w:val="16"/>
                          <w:bdr w:val="none" w:sz="0" w:space="0" w:color="auto"/>
                        </w:rPr>
                        <w:t>Read John 9:6–11.</w:t>
                      </w:r>
                      <w:r w:rsidRPr="008831CC">
                        <w:rPr>
                          <w:rFonts w:ascii="Arial" w:hAnsi="Arial" w:cs="Arial"/>
                          <w:color w:val="494949"/>
                          <w:sz w:val="16"/>
                          <w:szCs w:val="16"/>
                          <w:bdr w:val="none" w:sz="0" w:space="0" w:color="auto"/>
                        </w:rPr>
                        <w:t xml:space="preserve"> Remind your child that Jesus</w:t>
                      </w:r>
                    </w:p>
                    <w:p w14:paraId="3261B4DE" w14:textId="77777777" w:rsidR="00D810D7" w:rsidRPr="008831CC" w:rsidRDefault="00D810D7" w:rsidP="00D810D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494949"/>
                          <w:sz w:val="16"/>
                          <w:szCs w:val="16"/>
                          <w:bdr w:val="none" w:sz="0" w:space="0" w:color="auto"/>
                        </w:rPr>
                      </w:pPr>
                      <w:proofErr w:type="gramStart"/>
                      <w:r w:rsidRPr="008831CC">
                        <w:rPr>
                          <w:rFonts w:ascii="Arial" w:hAnsi="Arial" w:cs="Arial"/>
                          <w:color w:val="494949"/>
                          <w:sz w:val="16"/>
                          <w:szCs w:val="16"/>
                          <w:bdr w:val="none" w:sz="0" w:space="0" w:color="auto"/>
                        </w:rPr>
                        <w:t>was</w:t>
                      </w:r>
                      <w:proofErr w:type="gramEnd"/>
                      <w:r w:rsidRPr="008831CC">
                        <w:rPr>
                          <w:rFonts w:ascii="Arial" w:hAnsi="Arial" w:cs="Arial"/>
                          <w:color w:val="494949"/>
                          <w:sz w:val="16"/>
                          <w:szCs w:val="16"/>
                          <w:bdr w:val="none" w:sz="0" w:space="0" w:color="auto"/>
                        </w:rPr>
                        <w:t xml:space="preserve"> the only one who had the power to heal the</w:t>
                      </w:r>
                    </w:p>
                    <w:p w14:paraId="69648A0E" w14:textId="77777777" w:rsidR="00D810D7" w:rsidRPr="008831CC" w:rsidRDefault="00D810D7" w:rsidP="00D810D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494949"/>
                          <w:sz w:val="16"/>
                          <w:szCs w:val="16"/>
                          <w:bdr w:val="none" w:sz="0" w:space="0" w:color="auto"/>
                        </w:rPr>
                      </w:pPr>
                      <w:proofErr w:type="gramStart"/>
                      <w:r w:rsidRPr="008831CC">
                        <w:rPr>
                          <w:rFonts w:ascii="Arial" w:hAnsi="Arial" w:cs="Arial"/>
                          <w:color w:val="494949"/>
                          <w:sz w:val="16"/>
                          <w:szCs w:val="16"/>
                          <w:bdr w:val="none" w:sz="0" w:space="0" w:color="auto"/>
                        </w:rPr>
                        <w:t>blind</w:t>
                      </w:r>
                      <w:proofErr w:type="gramEnd"/>
                      <w:r w:rsidRPr="008831CC">
                        <w:rPr>
                          <w:rFonts w:ascii="Arial" w:hAnsi="Arial" w:cs="Arial"/>
                          <w:color w:val="494949"/>
                          <w:sz w:val="16"/>
                          <w:szCs w:val="16"/>
                          <w:bdr w:val="none" w:sz="0" w:space="0" w:color="auto"/>
                        </w:rPr>
                        <w:t xml:space="preserve"> man.</w:t>
                      </w:r>
                    </w:p>
                    <w:p w14:paraId="360BA624" w14:textId="44EF854A" w:rsidR="00E10F99" w:rsidRDefault="00E10F99">
                      <w:pPr>
                        <w:pStyle w:val="Default"/>
                        <w:spacing w:line="288" w:lineRule="auto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75D9BCCB" wp14:editId="6AEF909A">
                <wp:simplePos x="0" y="0"/>
                <wp:positionH relativeFrom="page">
                  <wp:posOffset>3263800</wp:posOffset>
                </wp:positionH>
                <wp:positionV relativeFrom="page">
                  <wp:posOffset>4069080</wp:posOffset>
                </wp:positionV>
                <wp:extent cx="2949933" cy="1066800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9933" cy="1066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A5555C9" w14:textId="77777777" w:rsidR="00D810D7" w:rsidRPr="00040A33" w:rsidRDefault="008357F4" w:rsidP="00D810D7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</w:rPr>
                            </w:pPr>
                            <w:r w:rsidRPr="00040A33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D810D7" w:rsidRPr="00040A33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</w:rPr>
                              <w:t>The Pharisees did not think Jesus was a</w:t>
                            </w:r>
                          </w:p>
                          <w:p w14:paraId="26C8C7BA" w14:textId="77777777" w:rsidR="00D810D7" w:rsidRPr="00040A33" w:rsidRDefault="00D810D7" w:rsidP="00D810D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040A33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man</w:t>
                            </w:r>
                            <w:proofErr w:type="gramEnd"/>
                            <w:r w:rsidRPr="00040A33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of God because He healed on the</w:t>
                            </w:r>
                          </w:p>
                          <w:p w14:paraId="7FA2FDE3" w14:textId="77777777" w:rsidR="00D810D7" w:rsidRPr="00040A33" w:rsidRDefault="00D810D7" w:rsidP="00D810D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040A33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Sabbath, a day on which the Jewish people</w:t>
                            </w:r>
                          </w:p>
                          <w:p w14:paraId="2AF2ED12" w14:textId="77777777" w:rsidR="00D810D7" w:rsidRPr="00040A33" w:rsidRDefault="00D810D7" w:rsidP="00D810D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040A33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were</w:t>
                            </w:r>
                            <w:proofErr w:type="gramEnd"/>
                            <w:r w:rsidRPr="00040A33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prohibited from working.</w:t>
                            </w:r>
                          </w:p>
                          <w:p w14:paraId="447D8BE7" w14:textId="77777777" w:rsidR="00D810D7" w:rsidRPr="00040A33" w:rsidRDefault="00D810D7" w:rsidP="00D810D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040A33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• </w:t>
                            </w:r>
                            <w:proofErr w:type="gramStart"/>
                            <w:r w:rsidRPr="00040A33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The</w:t>
                            </w:r>
                            <w:proofErr w:type="gramEnd"/>
                            <w:r w:rsidRPr="00040A33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man Jesus healed had been blind</w:t>
                            </w:r>
                          </w:p>
                          <w:p w14:paraId="1F6CF7E2" w14:textId="77777777" w:rsidR="00D810D7" w:rsidRPr="00040A33" w:rsidRDefault="00D810D7" w:rsidP="00D810D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040A33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his</w:t>
                            </w:r>
                            <w:proofErr w:type="gramEnd"/>
                            <w:r w:rsidRPr="00040A33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whole life!</w:t>
                            </w:r>
                          </w:p>
                          <w:p w14:paraId="05D5C68C" w14:textId="54465C72" w:rsidR="00E10F99" w:rsidRPr="00040A33" w:rsidRDefault="00E10F99" w:rsidP="00D810D7">
                            <w:pPr>
                              <w:pStyle w:val="Default"/>
                              <w:spacing w:line="288" w:lineRule="auto"/>
                              <w:ind w:left="180" w:hanging="180"/>
                              <w:jc w:val="center"/>
                              <w:rPr>
                                <w:rFonts w:ascii="Arial" w:eastAsia="Arial" w:hAnsi="Arial" w:cs="Arial"/>
                                <w:color w:val="49494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257pt;margin-top:320.4pt;width:232.3pt;height:84pt;z-index:2516756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" filled="f" stroked="f" strokeweight="1pt">
                <v:stroke miterlimit="4"/>
                <v:textbox inset="4pt,4pt,4pt,4pt">
                  <w:txbxContent>
                    <w:p w14:paraId="2A5555C9" w14:textId="77777777" w:rsidR="00D810D7" w:rsidRPr="00040A33" w:rsidRDefault="008357F4" w:rsidP="00D810D7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</w:rPr>
                      </w:pPr>
                      <w:r w:rsidRPr="00040A33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</w:rPr>
                        <w:t xml:space="preserve">• </w:t>
                      </w:r>
                      <w:r w:rsidR="00D810D7" w:rsidRPr="00040A33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</w:rPr>
                        <w:t>The Pharisees did not think Jesus was a</w:t>
                      </w:r>
                    </w:p>
                    <w:p w14:paraId="26C8C7BA" w14:textId="77777777" w:rsidR="00D810D7" w:rsidRPr="00040A33" w:rsidRDefault="00D810D7" w:rsidP="00D810D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040A33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man</w:t>
                      </w:r>
                      <w:proofErr w:type="gramEnd"/>
                      <w:r w:rsidRPr="00040A33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of God because He healed on the</w:t>
                      </w:r>
                    </w:p>
                    <w:p w14:paraId="7FA2FDE3" w14:textId="77777777" w:rsidR="00D810D7" w:rsidRPr="00040A33" w:rsidRDefault="00D810D7" w:rsidP="00D810D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040A33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Sabbath, a day on which the Jewish people</w:t>
                      </w:r>
                    </w:p>
                    <w:p w14:paraId="2AF2ED12" w14:textId="77777777" w:rsidR="00D810D7" w:rsidRPr="00040A33" w:rsidRDefault="00D810D7" w:rsidP="00D810D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040A33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were</w:t>
                      </w:r>
                      <w:proofErr w:type="gramEnd"/>
                      <w:r w:rsidRPr="00040A33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prohibited from working.</w:t>
                      </w:r>
                    </w:p>
                    <w:p w14:paraId="447D8BE7" w14:textId="77777777" w:rsidR="00D810D7" w:rsidRPr="00040A33" w:rsidRDefault="00D810D7" w:rsidP="00D810D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040A33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• </w:t>
                      </w:r>
                      <w:proofErr w:type="gramStart"/>
                      <w:r w:rsidRPr="00040A33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The</w:t>
                      </w:r>
                      <w:proofErr w:type="gramEnd"/>
                      <w:r w:rsidRPr="00040A33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man Jesus healed had been blind</w:t>
                      </w:r>
                    </w:p>
                    <w:p w14:paraId="1F6CF7E2" w14:textId="77777777" w:rsidR="00D810D7" w:rsidRPr="00040A33" w:rsidRDefault="00D810D7" w:rsidP="00D810D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040A33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his</w:t>
                      </w:r>
                      <w:proofErr w:type="gramEnd"/>
                      <w:r w:rsidRPr="00040A33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whole life!</w:t>
                      </w:r>
                    </w:p>
                    <w:p w14:paraId="05D5C68C" w14:textId="54465C72" w:rsidR="00E10F99" w:rsidRPr="00040A33" w:rsidRDefault="00E10F99" w:rsidP="00D810D7">
                      <w:pPr>
                        <w:pStyle w:val="Default"/>
                        <w:spacing w:line="288" w:lineRule="auto"/>
                        <w:ind w:left="180" w:hanging="180"/>
                        <w:jc w:val="center"/>
                        <w:rPr>
                          <w:rFonts w:ascii="Arial" w:eastAsia="Arial" w:hAnsi="Arial" w:cs="Arial"/>
                          <w:color w:val="494949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7834F00A" wp14:editId="05D59A9D">
                <wp:simplePos x="0" y="0"/>
                <wp:positionH relativeFrom="page">
                  <wp:posOffset>551179</wp:posOffset>
                </wp:positionH>
                <wp:positionV relativeFrom="page">
                  <wp:posOffset>6690359</wp:posOffset>
                </wp:positionV>
                <wp:extent cx="2601437" cy="775891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437" cy="7758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B3DE683" w14:textId="77777777" w:rsidR="00D810D7" w:rsidRPr="00D810D7" w:rsidRDefault="00D810D7" w:rsidP="00D810D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D810D7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>Why did Jesus heal the blind man?</w:t>
                            </w:r>
                          </w:p>
                          <w:p w14:paraId="00C101B7" w14:textId="77777777" w:rsidR="00D810D7" w:rsidRPr="00D810D7" w:rsidRDefault="00D810D7" w:rsidP="00D810D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D810D7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>To show His power!</w:t>
                            </w:r>
                          </w:p>
                          <w:p w14:paraId="17DD04AB" w14:textId="11094237" w:rsidR="00E10F99" w:rsidRPr="00FD1952" w:rsidRDefault="00E10F99">
                            <w:pPr>
                              <w:pStyle w:val="Default"/>
                              <w:spacing w:line="288" w:lineRule="auto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4" style="position:absolute;margin-left:43.4pt;margin-top:526.8pt;width:204.85pt;height:61.1pt;z-index:251676672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14:paraId="2B3DE683" w14:textId="77777777" w:rsidR="00D810D7" w:rsidRPr="00D810D7" w:rsidRDefault="00D810D7" w:rsidP="00D810D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D810D7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>Why did Jesus heal the blind man?</w:t>
                      </w:r>
                    </w:p>
                    <w:p w14:paraId="00C101B7" w14:textId="77777777" w:rsidR="00D810D7" w:rsidRPr="00D810D7" w:rsidRDefault="00D810D7" w:rsidP="00D810D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D810D7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>To show His power!</w:t>
                      </w:r>
                    </w:p>
                    <w:p w14:paraId="17DD04AB" w14:textId="11094237" w:rsidR="00E10F99" w:rsidRPr="00FD1952" w:rsidRDefault="00E10F99">
                      <w:pPr>
                        <w:pStyle w:val="Default"/>
                        <w:spacing w:line="288" w:lineRule="auto"/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196B0030" wp14:editId="38F2FF37">
                <wp:simplePos x="0" y="0"/>
                <wp:positionH relativeFrom="page">
                  <wp:posOffset>3438048</wp:posOffset>
                </wp:positionH>
                <wp:positionV relativeFrom="page">
                  <wp:posOffset>6690360</wp:posOffset>
                </wp:positionV>
                <wp:extent cx="2601437" cy="775891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1437" cy="7758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7C2A76" w14:textId="77777777" w:rsidR="00D810D7" w:rsidRPr="00D810D7" w:rsidRDefault="00D810D7" w:rsidP="00D810D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right"/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D810D7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>Discuss together what the blind man did after</w:t>
                            </w:r>
                          </w:p>
                          <w:p w14:paraId="2D75E5E8" w14:textId="77777777" w:rsidR="00D810D7" w:rsidRPr="00D810D7" w:rsidRDefault="00D810D7" w:rsidP="00D810D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right"/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D810D7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>Jesus healed him.</w:t>
                            </w:r>
                          </w:p>
                          <w:p w14:paraId="0D794346" w14:textId="2934A3C9" w:rsidR="00E10F99" w:rsidRPr="00FD1952" w:rsidRDefault="00E10F99">
                            <w:pPr>
                              <w:pStyle w:val="Default"/>
                              <w:spacing w:line="288" w:lineRule="auto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position:absolute;margin-left:270.7pt;margin-top:526.8pt;width:204.85pt;height:61.1pt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637C2A76" w14:textId="77777777" w:rsidR="00D810D7" w:rsidRPr="00D810D7" w:rsidRDefault="00D810D7" w:rsidP="00D810D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right"/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D810D7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>Discuss together what the blind man did after</w:t>
                      </w:r>
                    </w:p>
                    <w:p w14:paraId="2D75E5E8" w14:textId="77777777" w:rsidR="00D810D7" w:rsidRPr="00D810D7" w:rsidRDefault="00D810D7" w:rsidP="00D810D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right"/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D810D7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>Jesus healed him.</w:t>
                      </w:r>
                    </w:p>
                    <w:p w14:paraId="0D794346" w14:textId="2934A3C9" w:rsidR="00E10F99" w:rsidRPr="00FD1952" w:rsidRDefault="00E10F99">
                      <w:pPr>
                        <w:pStyle w:val="Default"/>
                        <w:spacing w:line="288" w:lineRule="auto"/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5D35A949" wp14:editId="6EAC3A38">
                <wp:simplePos x="0" y="0"/>
                <wp:positionH relativeFrom="page">
                  <wp:posOffset>2336799</wp:posOffset>
                </wp:positionH>
                <wp:positionV relativeFrom="page">
                  <wp:posOffset>6082109</wp:posOffset>
                </wp:positionV>
                <wp:extent cx="2298701" cy="608251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1" cy="6082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1D46C18" w14:textId="77777777" w:rsidR="00D810D7" w:rsidRPr="008831CC" w:rsidRDefault="00D810D7" w:rsidP="00D810D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5"/>
                                <w:szCs w:val="15"/>
                                <w:bdr w:val="none" w:sz="0" w:space="0" w:color="auto"/>
                              </w:rPr>
                            </w:pPr>
                            <w:r w:rsidRPr="008831C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5"/>
                                <w:szCs w:val="15"/>
                                <w:bdr w:val="none" w:sz="0" w:space="0" w:color="auto"/>
                              </w:rPr>
                              <w:t>Your child enjoys music and can perform</w:t>
                            </w:r>
                          </w:p>
                          <w:p w14:paraId="5D43BE5E" w14:textId="77C2DD60" w:rsidR="00D810D7" w:rsidRPr="008831CC" w:rsidRDefault="00D810D7" w:rsidP="00D810D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5"/>
                                <w:szCs w:val="15"/>
                                <w:bdr w:val="none" w:sz="0" w:space="0" w:color="auto"/>
                              </w:rPr>
                            </w:pPr>
                            <w:proofErr w:type="gramStart"/>
                            <w:r w:rsidRPr="008831C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5"/>
                                <w:szCs w:val="15"/>
                                <w:bdr w:val="none" w:sz="0" w:space="0" w:color="auto"/>
                              </w:rPr>
                              <w:t>simple</w:t>
                            </w:r>
                            <w:proofErr w:type="gramEnd"/>
                            <w:r w:rsidRPr="008831C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5"/>
                                <w:szCs w:val="15"/>
                                <w:bdr w:val="none" w:sz="0" w:space="0" w:color="auto"/>
                              </w:rPr>
                              <w:t xml:space="preserve"> hand motions. </w:t>
                            </w:r>
                            <w:proofErr w:type="gramStart"/>
                            <w:r w:rsidRPr="008831C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5"/>
                                <w:szCs w:val="15"/>
                                <w:bdr w:val="none" w:sz="0" w:space="0" w:color="auto"/>
                              </w:rPr>
                              <w:t>Sing</w:t>
                            </w:r>
                            <w:proofErr w:type="gramEnd"/>
                            <w:r w:rsidRPr="008831C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5"/>
                                <w:szCs w:val="15"/>
                                <w:bdr w:val="none" w:sz="0" w:space="0" w:color="auto"/>
                              </w:rPr>
                              <w:t xml:space="preserve"> “Jesus Loves Me”</w:t>
                            </w:r>
                          </w:p>
                          <w:p w14:paraId="0AEAFA56" w14:textId="77777777" w:rsidR="00D810D7" w:rsidRPr="008831CC" w:rsidRDefault="00D810D7" w:rsidP="00D810D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5"/>
                                <w:szCs w:val="15"/>
                                <w:bdr w:val="none" w:sz="0" w:space="0" w:color="auto"/>
                              </w:rPr>
                            </w:pPr>
                            <w:proofErr w:type="gramStart"/>
                            <w:r w:rsidRPr="008831C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5"/>
                                <w:szCs w:val="15"/>
                                <w:bdr w:val="none" w:sz="0" w:space="0" w:color="auto"/>
                              </w:rPr>
                              <w:t>and</w:t>
                            </w:r>
                            <w:proofErr w:type="gramEnd"/>
                            <w:r w:rsidRPr="008831C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5"/>
                                <w:szCs w:val="15"/>
                                <w:bdr w:val="none" w:sz="0" w:space="0" w:color="auto"/>
                              </w:rPr>
                              <w:t xml:space="preserve"> make up some gestures your child</w:t>
                            </w:r>
                          </w:p>
                          <w:p w14:paraId="73927514" w14:textId="77777777" w:rsidR="00D810D7" w:rsidRPr="008831CC" w:rsidRDefault="00D810D7" w:rsidP="00D810D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5"/>
                                <w:szCs w:val="15"/>
                                <w:bdr w:val="none" w:sz="0" w:space="0" w:color="auto"/>
                              </w:rPr>
                            </w:pPr>
                            <w:proofErr w:type="gramStart"/>
                            <w:r w:rsidRPr="008831C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5"/>
                                <w:szCs w:val="15"/>
                                <w:bdr w:val="none" w:sz="0" w:space="0" w:color="auto"/>
                              </w:rPr>
                              <w:t>can</w:t>
                            </w:r>
                            <w:proofErr w:type="gramEnd"/>
                            <w:r w:rsidRPr="008831C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5"/>
                                <w:szCs w:val="15"/>
                                <w:bdr w:val="none" w:sz="0" w:space="0" w:color="auto"/>
                              </w:rPr>
                              <w:t xml:space="preserve"> imitate.</w:t>
                            </w:r>
                          </w:p>
                          <w:p w14:paraId="7C7C9489" w14:textId="48CF3FEE" w:rsidR="00E10F99" w:rsidRPr="008831CC" w:rsidRDefault="00E10F99">
                            <w:pPr>
                              <w:pStyle w:val="Body"/>
                              <w:rPr>
                                <w:color w:val="494949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position:absolute;margin-left:184pt;margin-top:478.9pt;width:181pt;height:47.9pt;z-index:2516787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" filled="f" stroked="f" strokeweight="1pt">
                <v:stroke miterlimit="4"/>
                <v:textbox inset="4pt,4pt,4pt,4pt">
                  <w:txbxContent>
                    <w:p w14:paraId="51D46C18" w14:textId="77777777" w:rsidR="00D810D7" w:rsidRPr="008831CC" w:rsidRDefault="00D810D7" w:rsidP="00D810D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494949"/>
                          <w:sz w:val="15"/>
                          <w:szCs w:val="15"/>
                          <w:bdr w:val="none" w:sz="0" w:space="0" w:color="auto"/>
                        </w:rPr>
                      </w:pPr>
                      <w:r w:rsidRPr="008831CC">
                        <w:rPr>
                          <w:rFonts w:ascii="Arial" w:hAnsi="Arial" w:cs="Arial"/>
                          <w:b/>
                          <w:i/>
                          <w:color w:val="494949"/>
                          <w:sz w:val="15"/>
                          <w:szCs w:val="15"/>
                          <w:bdr w:val="none" w:sz="0" w:space="0" w:color="auto"/>
                        </w:rPr>
                        <w:t>Your child enjoys music and can perform</w:t>
                      </w:r>
                    </w:p>
                    <w:p w14:paraId="5D43BE5E" w14:textId="77C2DD60" w:rsidR="00D810D7" w:rsidRPr="008831CC" w:rsidRDefault="00D810D7" w:rsidP="00D810D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494949"/>
                          <w:sz w:val="15"/>
                          <w:szCs w:val="15"/>
                          <w:bdr w:val="none" w:sz="0" w:space="0" w:color="auto"/>
                        </w:rPr>
                      </w:pPr>
                      <w:proofErr w:type="gramStart"/>
                      <w:r w:rsidRPr="008831CC">
                        <w:rPr>
                          <w:rFonts w:ascii="Arial" w:hAnsi="Arial" w:cs="Arial"/>
                          <w:b/>
                          <w:i/>
                          <w:color w:val="494949"/>
                          <w:sz w:val="15"/>
                          <w:szCs w:val="15"/>
                          <w:bdr w:val="none" w:sz="0" w:space="0" w:color="auto"/>
                        </w:rPr>
                        <w:t>simple</w:t>
                      </w:r>
                      <w:proofErr w:type="gramEnd"/>
                      <w:r w:rsidRPr="008831CC">
                        <w:rPr>
                          <w:rFonts w:ascii="Arial" w:hAnsi="Arial" w:cs="Arial"/>
                          <w:b/>
                          <w:i/>
                          <w:color w:val="494949"/>
                          <w:sz w:val="15"/>
                          <w:szCs w:val="15"/>
                          <w:bdr w:val="none" w:sz="0" w:space="0" w:color="auto"/>
                        </w:rPr>
                        <w:t xml:space="preserve"> hand motions. </w:t>
                      </w:r>
                      <w:proofErr w:type="gramStart"/>
                      <w:r w:rsidRPr="008831CC">
                        <w:rPr>
                          <w:rFonts w:ascii="Arial" w:hAnsi="Arial" w:cs="Arial"/>
                          <w:b/>
                          <w:i/>
                          <w:color w:val="494949"/>
                          <w:sz w:val="15"/>
                          <w:szCs w:val="15"/>
                          <w:bdr w:val="none" w:sz="0" w:space="0" w:color="auto"/>
                        </w:rPr>
                        <w:t>Sing</w:t>
                      </w:r>
                      <w:proofErr w:type="gramEnd"/>
                      <w:r w:rsidRPr="008831CC">
                        <w:rPr>
                          <w:rFonts w:ascii="Arial" w:hAnsi="Arial" w:cs="Arial"/>
                          <w:b/>
                          <w:i/>
                          <w:color w:val="494949"/>
                          <w:sz w:val="15"/>
                          <w:szCs w:val="15"/>
                          <w:bdr w:val="none" w:sz="0" w:space="0" w:color="auto"/>
                        </w:rPr>
                        <w:t xml:space="preserve"> “Jesus Loves Me”</w:t>
                      </w:r>
                    </w:p>
                    <w:p w14:paraId="0AEAFA56" w14:textId="77777777" w:rsidR="00D810D7" w:rsidRPr="008831CC" w:rsidRDefault="00D810D7" w:rsidP="00D810D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494949"/>
                          <w:sz w:val="15"/>
                          <w:szCs w:val="15"/>
                          <w:bdr w:val="none" w:sz="0" w:space="0" w:color="auto"/>
                        </w:rPr>
                      </w:pPr>
                      <w:proofErr w:type="gramStart"/>
                      <w:r w:rsidRPr="008831CC">
                        <w:rPr>
                          <w:rFonts w:ascii="Arial" w:hAnsi="Arial" w:cs="Arial"/>
                          <w:b/>
                          <w:i/>
                          <w:color w:val="494949"/>
                          <w:sz w:val="15"/>
                          <w:szCs w:val="15"/>
                          <w:bdr w:val="none" w:sz="0" w:space="0" w:color="auto"/>
                        </w:rPr>
                        <w:t>and</w:t>
                      </w:r>
                      <w:proofErr w:type="gramEnd"/>
                      <w:r w:rsidRPr="008831CC">
                        <w:rPr>
                          <w:rFonts w:ascii="Arial" w:hAnsi="Arial" w:cs="Arial"/>
                          <w:b/>
                          <w:i/>
                          <w:color w:val="494949"/>
                          <w:sz w:val="15"/>
                          <w:szCs w:val="15"/>
                          <w:bdr w:val="none" w:sz="0" w:space="0" w:color="auto"/>
                        </w:rPr>
                        <w:t xml:space="preserve"> make up some gestures your child</w:t>
                      </w:r>
                    </w:p>
                    <w:p w14:paraId="73927514" w14:textId="77777777" w:rsidR="00D810D7" w:rsidRPr="008831CC" w:rsidRDefault="00D810D7" w:rsidP="00D810D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494949"/>
                          <w:sz w:val="15"/>
                          <w:szCs w:val="15"/>
                          <w:bdr w:val="none" w:sz="0" w:space="0" w:color="auto"/>
                        </w:rPr>
                      </w:pPr>
                      <w:proofErr w:type="gramStart"/>
                      <w:r w:rsidRPr="008831CC">
                        <w:rPr>
                          <w:rFonts w:ascii="Arial" w:hAnsi="Arial" w:cs="Arial"/>
                          <w:b/>
                          <w:i/>
                          <w:color w:val="494949"/>
                          <w:sz w:val="15"/>
                          <w:szCs w:val="15"/>
                          <w:bdr w:val="none" w:sz="0" w:space="0" w:color="auto"/>
                        </w:rPr>
                        <w:t>can</w:t>
                      </w:r>
                      <w:proofErr w:type="gramEnd"/>
                      <w:r w:rsidRPr="008831CC">
                        <w:rPr>
                          <w:rFonts w:ascii="Arial" w:hAnsi="Arial" w:cs="Arial"/>
                          <w:b/>
                          <w:i/>
                          <w:color w:val="494949"/>
                          <w:sz w:val="15"/>
                          <w:szCs w:val="15"/>
                          <w:bdr w:val="none" w:sz="0" w:space="0" w:color="auto"/>
                        </w:rPr>
                        <w:t xml:space="preserve"> imitate.</w:t>
                      </w:r>
                    </w:p>
                    <w:p w14:paraId="7C7C9489" w14:textId="48CF3FEE" w:rsidR="00E10F99" w:rsidRPr="008831CC" w:rsidRDefault="00E10F99">
                      <w:pPr>
                        <w:pStyle w:val="Body"/>
                        <w:rPr>
                          <w:color w:val="494949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60427B57" wp14:editId="7182A254">
                <wp:simplePos x="0" y="0"/>
                <wp:positionH relativeFrom="page">
                  <wp:posOffset>7123469</wp:posOffset>
                </wp:positionH>
                <wp:positionV relativeFrom="page">
                  <wp:posOffset>6955472</wp:posOffset>
                </wp:positionV>
                <wp:extent cx="2609216" cy="51077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216" cy="5107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1A14450" w14:textId="77777777" w:rsidR="00E10F99" w:rsidRPr="008357F4" w:rsidRDefault="005A51F9">
                            <w:pPr>
                              <w:pStyle w:val="Body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357F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position:absolute;margin-left:560.9pt;margin-top:547.65pt;width:205.45pt;height:40.2pt;z-index:2516797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" filled="f" stroked="f" strokeweight="1pt">
                <v:stroke miterlimit="4"/>
                <v:textbox inset="4pt,4pt,4pt,4pt">
                  <w:txbxContent>
                    <w:p w14:paraId="11A14450" w14:textId="77777777" w:rsidR="00E10F99" w:rsidRPr="008357F4" w:rsidRDefault="005A51F9">
                      <w:pPr>
                        <w:pStyle w:val="Body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357F4">
                        <w:rPr>
                          <w:color w:val="FFFFFF" w:themeColor="background1"/>
                          <w:sz w:val="20"/>
                          <w:szCs w:val="20"/>
                        </w:rPr>
                        <w:t>Type to enter text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br w:type="page"/>
      </w:r>
    </w:p>
    <w:p w14:paraId="68E656FA" w14:textId="6830D893" w:rsidR="00E10F99" w:rsidRDefault="00577BEC" w:rsidP="000D1F65">
      <w:pPr>
        <w:spacing w:before="24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8960" behindDoc="0" locked="0" layoutInCell="1" allowOverlap="1" wp14:anchorId="299F1845" wp14:editId="12FC4497">
                <wp:simplePos x="0" y="0"/>
                <wp:positionH relativeFrom="column">
                  <wp:posOffset>8166488</wp:posOffset>
                </wp:positionH>
                <wp:positionV relativeFrom="paragraph">
                  <wp:posOffset>277</wp:posOffset>
                </wp:positionV>
                <wp:extent cx="801370" cy="370840"/>
                <wp:effectExtent l="0" t="0" r="1143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645A04B" w14:textId="3C45B340" w:rsidR="00EE5F42" w:rsidRPr="00DB4247" w:rsidRDefault="00DB4247" w:rsidP="00EE5F42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5F5F5F" w:themeColor="background2" w:themeShade="80"/>
                                <w:sz w:val="36"/>
                                <w:szCs w:val="36"/>
                              </w:rPr>
                            </w:pPr>
                            <w:r w:rsidRPr="00DB4247">
                              <w:rPr>
                                <w:rFonts w:ascii="Arial" w:hAnsi="Arial" w:cs="Arial"/>
                                <w:color w:val="5F5F5F" w:themeColor="background2" w:themeShade="80"/>
                                <w:sz w:val="36"/>
                                <w:szCs w:val="36"/>
                              </w:rPr>
                              <w:t>2.10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margin-left:643.05pt;margin-top:0;width:63.1pt;height:29.2pt;z-index:251688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" filled="f" stroked="f" strokeweight=".5pt">
                <v:textbox style="mso-fit-shape-to-text:t" inset="4pt,4pt,4pt,4pt">
                  <w:txbxContent>
                    <w:p w14:paraId="3645A04B" w14:textId="3C45B340" w:rsidR="00EE5F42" w:rsidRPr="00DB4247" w:rsidRDefault="00DB4247" w:rsidP="00EE5F42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5F5F5F" w:themeColor="background2" w:themeShade="80"/>
                          <w:sz w:val="36"/>
                          <w:szCs w:val="36"/>
                        </w:rPr>
                      </w:pPr>
                      <w:r w:rsidRPr="00DB4247">
                        <w:rPr>
                          <w:rFonts w:ascii="Arial" w:hAnsi="Arial" w:cs="Arial"/>
                          <w:color w:val="5F5F5F" w:themeColor="background2" w:themeShade="80"/>
                          <w:sz w:val="36"/>
                          <w:szCs w:val="36"/>
                        </w:rPr>
                        <w:t>2.10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4908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33CF7131" wp14:editId="44749DB3">
                <wp:simplePos x="0" y="0"/>
                <wp:positionH relativeFrom="page">
                  <wp:posOffset>7370519</wp:posOffset>
                </wp:positionH>
                <wp:positionV relativeFrom="page">
                  <wp:posOffset>2286801</wp:posOffset>
                </wp:positionV>
                <wp:extent cx="2457966" cy="82470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966" cy="8247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0B8D980" w14:textId="77777777" w:rsidR="00464908" w:rsidRPr="008831CC" w:rsidRDefault="00464908" w:rsidP="0046490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8831C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(Insert your child’s name)</w:t>
                            </w:r>
                            <w:r w:rsidRPr="008831CC"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, I pray</w:t>
                            </w:r>
                          </w:p>
                          <w:p w14:paraId="0E7CD2DA" w14:textId="77777777" w:rsidR="00464908" w:rsidRPr="008831CC" w:rsidRDefault="00464908" w:rsidP="0046490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8831CC"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that</w:t>
                            </w:r>
                            <w:proofErr w:type="gramEnd"/>
                            <w:r w:rsidRPr="008831CC"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you will come to know Jesus as</w:t>
                            </w:r>
                          </w:p>
                          <w:p w14:paraId="65B1B662" w14:textId="77777777" w:rsidR="00464908" w:rsidRPr="008831CC" w:rsidRDefault="00464908" w:rsidP="0046490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8831CC"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your</w:t>
                            </w:r>
                            <w:proofErr w:type="gramEnd"/>
                            <w:r w:rsidRPr="008831CC"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shepherd, and know that He</w:t>
                            </w:r>
                          </w:p>
                          <w:p w14:paraId="6DAEA87D" w14:textId="77777777" w:rsidR="00464908" w:rsidRPr="008831CC" w:rsidRDefault="00464908" w:rsidP="00464908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8831CC"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cares</w:t>
                            </w:r>
                            <w:proofErr w:type="gramEnd"/>
                            <w:r w:rsidRPr="008831CC">
                              <w:rPr>
                                <w:rFonts w:ascii="Arial" w:hAnsi="Arial" w:cs="Arial"/>
                                <w:b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for you every day.</w:t>
                            </w:r>
                          </w:p>
                          <w:p w14:paraId="69B62BA5" w14:textId="7F7182EE" w:rsidR="00E10F99" w:rsidRPr="008831CC" w:rsidRDefault="00E10F99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color w:val="494949"/>
                                <w:sz w:val="18"/>
                                <w:szCs w:val="18"/>
                              </w:rPr>
                            </w:pPr>
                          </w:p>
                          <w:p w14:paraId="0CB5401F" w14:textId="77777777" w:rsidR="00D32752" w:rsidRPr="008831CC" w:rsidRDefault="00D32752">
                            <w:pPr>
                              <w:rPr>
                                <w:color w:val="494949"/>
                              </w:rPr>
                            </w:pPr>
                          </w:p>
                          <w:p w14:paraId="7956F8BE" w14:textId="77777777" w:rsidR="00E10F99" w:rsidRDefault="00E10F99" w:rsidP="00464908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position:absolute;margin-left:580.35pt;margin-top:180.05pt;width:193.55pt;height:64.9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594 0 21594 21583 0 21583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40B8D980" w14:textId="77777777" w:rsidR="00464908" w:rsidRPr="008831CC" w:rsidRDefault="00464908" w:rsidP="0046490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8831C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(Insert your child’s name)</w:t>
                      </w:r>
                      <w:r w:rsidRPr="008831CC"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, I pray</w:t>
                      </w:r>
                    </w:p>
                    <w:p w14:paraId="0E7CD2DA" w14:textId="77777777" w:rsidR="00464908" w:rsidRPr="008831CC" w:rsidRDefault="00464908" w:rsidP="0046490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8831CC"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that</w:t>
                      </w:r>
                      <w:proofErr w:type="gramEnd"/>
                      <w:r w:rsidRPr="008831CC"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you will come to know Jesus as</w:t>
                      </w:r>
                    </w:p>
                    <w:p w14:paraId="65B1B662" w14:textId="77777777" w:rsidR="00464908" w:rsidRPr="008831CC" w:rsidRDefault="00464908" w:rsidP="0046490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8831CC"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your</w:t>
                      </w:r>
                      <w:proofErr w:type="gramEnd"/>
                      <w:r w:rsidRPr="008831CC"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shepherd, and know that He</w:t>
                      </w:r>
                    </w:p>
                    <w:p w14:paraId="6DAEA87D" w14:textId="77777777" w:rsidR="00464908" w:rsidRPr="008831CC" w:rsidRDefault="00464908" w:rsidP="00464908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8831CC"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cares</w:t>
                      </w:r>
                      <w:proofErr w:type="gramEnd"/>
                      <w:r w:rsidRPr="008831CC">
                        <w:rPr>
                          <w:rFonts w:ascii="Arial" w:hAnsi="Arial" w:cs="Arial"/>
                          <w:b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for you every day.</w:t>
                      </w:r>
                    </w:p>
                    <w:p w14:paraId="69B62BA5" w14:textId="7F7182EE" w:rsidR="00E10F99" w:rsidRPr="008831CC" w:rsidRDefault="00E10F99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color w:val="494949"/>
                          <w:sz w:val="18"/>
                          <w:szCs w:val="18"/>
                        </w:rPr>
                      </w:pPr>
                    </w:p>
                    <w:p w14:paraId="0CB5401F" w14:textId="77777777" w:rsidR="00D32752" w:rsidRPr="008831CC" w:rsidRDefault="00D32752">
                      <w:pPr>
                        <w:rPr>
                          <w:color w:val="494949"/>
                        </w:rPr>
                      </w:pPr>
                    </w:p>
                    <w:p w14:paraId="7956F8BE" w14:textId="77777777" w:rsidR="00E10F99" w:rsidRDefault="00E10F99" w:rsidP="00464908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DC2E06">
        <w:rPr>
          <w:noProof/>
        </w:rPr>
        <w:drawing>
          <wp:anchor distT="152400" distB="152400" distL="152400" distR="152400" simplePos="0" relativeHeight="251694080" behindDoc="1" locked="0" layoutInCell="1" allowOverlap="1" wp14:anchorId="1D49B41C" wp14:editId="2F8F5424">
            <wp:simplePos x="0" y="0"/>
            <wp:positionH relativeFrom="page">
              <wp:posOffset>51435</wp:posOffset>
            </wp:positionH>
            <wp:positionV relativeFrom="page">
              <wp:posOffset>2540</wp:posOffset>
            </wp:positionV>
            <wp:extent cx="10058400" cy="7772400"/>
            <wp:effectExtent l="0" t="0" r="0" b="0"/>
            <wp:wrapNone/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TB_HFW_1-1_1-42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B4247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1498B70" wp14:editId="289BA4DF">
                <wp:simplePos x="0" y="0"/>
                <wp:positionH relativeFrom="page">
                  <wp:posOffset>5078627</wp:posOffset>
                </wp:positionH>
                <wp:positionV relativeFrom="page">
                  <wp:posOffset>580768</wp:posOffset>
                </wp:positionV>
                <wp:extent cx="3431008" cy="793372"/>
                <wp:effectExtent l="0" t="0" r="0" b="0"/>
                <wp:wrapTopAndBottom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008" cy="79337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53A303" w14:textId="77777777" w:rsidR="00DB4247" w:rsidRPr="00DB4247" w:rsidRDefault="00DB4247" w:rsidP="00DB424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DB424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bdr w:val="none" w:sz="0" w:space="0" w:color="auto"/>
                              </w:rPr>
                              <w:t>Matthew 14:13–21; Mark 6:30–44; Luke 9:10–17; John 6:1–15</w:t>
                            </w:r>
                          </w:p>
                          <w:p w14:paraId="1FA17758" w14:textId="62C3B715" w:rsidR="00DB4247" w:rsidRPr="008831CC" w:rsidRDefault="00DB4247" w:rsidP="00DB424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8831C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Jesus care</w:t>
                            </w:r>
                            <w:r w:rsidR="00E608A5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d so much for the crowd</w:t>
                            </w:r>
                            <w:r w:rsidRPr="008831C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following Him that</w:t>
                            </w:r>
                          </w:p>
                          <w:p w14:paraId="106C28DD" w14:textId="77777777" w:rsidR="00DB4247" w:rsidRPr="008831CC" w:rsidRDefault="00DB4247" w:rsidP="00DB424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8831C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He taught the people, healed them, and fed them. Jesus provides</w:t>
                            </w:r>
                          </w:p>
                          <w:p w14:paraId="20685B1D" w14:textId="77777777" w:rsidR="00DB4247" w:rsidRPr="008831CC" w:rsidRDefault="00DB4247" w:rsidP="00DB424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8831C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abundantly</w:t>
                            </w:r>
                            <w:proofErr w:type="gramEnd"/>
                            <w:r w:rsidRPr="008831C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for us because He cares for us.</w:t>
                            </w:r>
                          </w:p>
                          <w:p w14:paraId="41B9AFA4" w14:textId="721F0D71" w:rsidR="00E10F99" w:rsidRDefault="00E10F99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399.9pt;margin-top:45.75pt;width:270.15pt;height:62.4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" filled="f" stroked="f" strokeweight="1pt">
                <v:stroke miterlimit="4"/>
                <v:textbox inset="4pt,4pt,4pt,4pt">
                  <w:txbxContent>
                    <w:p w14:paraId="2C53A303" w14:textId="77777777" w:rsidR="00DB4247" w:rsidRPr="00DB4247" w:rsidRDefault="00DB4247" w:rsidP="00DB424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DB4247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bdr w:val="none" w:sz="0" w:space="0" w:color="auto"/>
                        </w:rPr>
                        <w:t>Matthew 14:13–21; Mark 6:30–44; Luke 9:10–17; John 6:1–15</w:t>
                      </w:r>
                    </w:p>
                    <w:p w14:paraId="1FA17758" w14:textId="62C3B715" w:rsidR="00DB4247" w:rsidRPr="008831CC" w:rsidRDefault="00DB4247" w:rsidP="00DB424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8831C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Jesus care</w:t>
                      </w:r>
                      <w:r w:rsidR="00E608A5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d so much for the crowd</w:t>
                      </w:r>
                      <w:r w:rsidRPr="008831C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following Him that</w:t>
                      </w:r>
                    </w:p>
                    <w:p w14:paraId="106C28DD" w14:textId="77777777" w:rsidR="00DB4247" w:rsidRPr="008831CC" w:rsidRDefault="00DB4247" w:rsidP="00DB424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8831C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He taught the people, healed them, and fed them. Jesus provides</w:t>
                      </w:r>
                    </w:p>
                    <w:p w14:paraId="20685B1D" w14:textId="77777777" w:rsidR="00DB4247" w:rsidRPr="008831CC" w:rsidRDefault="00DB4247" w:rsidP="00DB424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8831C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abundantly</w:t>
                      </w:r>
                      <w:proofErr w:type="gramEnd"/>
                      <w:r w:rsidRPr="008831C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for us because He cares for us.</w:t>
                      </w:r>
                    </w:p>
                    <w:p w14:paraId="41B9AFA4" w14:textId="721F0D71" w:rsidR="00E10F99" w:rsidRDefault="00E10F99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FD1952">
        <w:rPr>
          <w:noProof/>
        </w:rPr>
        <w:drawing>
          <wp:anchor distT="152400" distB="152400" distL="152400" distR="152400" simplePos="0" relativeHeight="251660288" behindDoc="1" locked="0" layoutInCell="1" allowOverlap="1" wp14:anchorId="3B9A55AB" wp14:editId="2AD563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TB_HFW_1-1_1-42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C075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751528E" wp14:editId="65D8E9C6">
                <wp:simplePos x="0" y="0"/>
                <wp:positionH relativeFrom="page">
                  <wp:posOffset>220980</wp:posOffset>
                </wp:positionH>
                <wp:positionV relativeFrom="page">
                  <wp:posOffset>459581</wp:posOffset>
                </wp:positionV>
                <wp:extent cx="2662555" cy="6452870"/>
                <wp:effectExtent l="0" t="0" r="4445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2555" cy="64528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7CE59AC" w14:textId="77777777" w:rsidR="00E608A5" w:rsidRPr="00E608A5" w:rsidRDefault="00E608A5" w:rsidP="00E608A5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608A5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  <w:t>God has given parents the</w:t>
                            </w:r>
                          </w:p>
                          <w:p w14:paraId="5252ED88" w14:textId="77777777" w:rsidR="00E608A5" w:rsidRPr="00E608A5" w:rsidRDefault="00E608A5" w:rsidP="00E608A5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608A5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  <w:t>privilege</w:t>
                            </w:r>
                            <w:proofErr w:type="gramEnd"/>
                            <w:r w:rsidRPr="00E608A5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 of being the primary</w:t>
                            </w:r>
                          </w:p>
                          <w:p w14:paraId="526F5046" w14:textId="77777777" w:rsidR="00E608A5" w:rsidRPr="00E608A5" w:rsidRDefault="00E608A5" w:rsidP="00E608A5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608A5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  <w:t>spiritual</w:t>
                            </w:r>
                            <w:proofErr w:type="gramEnd"/>
                            <w:r w:rsidRPr="00E608A5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 nurturers of their</w:t>
                            </w:r>
                          </w:p>
                          <w:p w14:paraId="13676D6A" w14:textId="77777777" w:rsidR="00E608A5" w:rsidRPr="00E608A5" w:rsidRDefault="00E608A5" w:rsidP="00E608A5">
                            <w:pPr>
                              <w:pStyle w:val="Default"/>
                              <w:spacing w:line="288" w:lineRule="auto"/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608A5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  <w:t>children’s</w:t>
                            </w:r>
                            <w:proofErr w:type="gramEnd"/>
                            <w:r w:rsidRPr="00E608A5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auto"/>
                                <w:sz w:val="24"/>
                                <w:szCs w:val="24"/>
                              </w:rPr>
                              <w:t xml:space="preserve"> faith.</w:t>
                            </w:r>
                          </w:p>
                          <w:p w14:paraId="7B5031E8" w14:textId="77777777" w:rsidR="00E10F99" w:rsidRPr="00B75B0C" w:rsidRDefault="00E10F99">
                            <w:pPr>
                              <w:pStyle w:val="Default"/>
                              <w:spacing w:line="288" w:lineRule="auto"/>
                              <w:rPr>
                                <w:rFonts w:ascii="Arial" w:eastAsia="Arial" w:hAnsi="Arial" w:cs="Arial"/>
                                <w:color w:val="494949"/>
                                <w:sz w:val="18"/>
                                <w:szCs w:val="18"/>
                              </w:rPr>
                            </w:pPr>
                          </w:p>
                          <w:p w14:paraId="4E979874" w14:textId="214B7E16" w:rsidR="00E10F99" w:rsidRPr="00B75B0C" w:rsidRDefault="005A51F9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color w:val="494949"/>
                                <w:sz w:val="20"/>
                                <w:szCs w:val="20"/>
                              </w:rPr>
                            </w:pPr>
                            <w:r w:rsidRPr="00B75B0C">
                              <w:rPr>
                                <w:rFonts w:ascii="Arial" w:hAnsi="Arial"/>
                                <w:color w:val="494949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r w:rsidR="005434A8" w:rsidRPr="00B75B0C">
                              <w:rPr>
                                <w:rFonts w:ascii="Arial" w:hAnsi="Arial"/>
                                <w:color w:val="494949"/>
                                <w:sz w:val="20"/>
                                <w:szCs w:val="20"/>
                              </w:rPr>
                              <w:t>At Home</w:t>
                            </w:r>
                            <w:r w:rsidRPr="00B75B0C">
                              <w:rPr>
                                <w:rFonts w:ascii="Arial" w:hAnsi="Arial"/>
                                <w:color w:val="494949"/>
                                <w:sz w:val="20"/>
                                <w:szCs w:val="20"/>
                              </w:rPr>
                              <w:t xml:space="preserve"> Weekly is designed to reinforce that truth by </w:t>
                            </w:r>
                            <w:r w:rsidR="00E608A5">
                              <w:rPr>
                                <w:rFonts w:ascii="Arial" w:hAnsi="Arial"/>
                                <w:color w:val="494949"/>
                                <w:sz w:val="20"/>
                                <w:szCs w:val="20"/>
                              </w:rPr>
                              <w:t>encouraging</w:t>
                            </w:r>
                            <w:r w:rsidRPr="00B75B0C">
                              <w:rPr>
                                <w:rFonts w:ascii="Arial" w:hAnsi="Arial"/>
                                <w:color w:val="494949"/>
                                <w:sz w:val="20"/>
                                <w:szCs w:val="20"/>
                              </w:rPr>
                              <w:t xml:space="preserve"> your family to have time in God’</w:t>
                            </w:r>
                            <w:r w:rsidRPr="00B75B0C">
                              <w:rPr>
                                <w:rFonts w:ascii="Arial" w:hAnsi="Arial"/>
                                <w:color w:val="494949"/>
                                <w:sz w:val="20"/>
                                <w:szCs w:val="20"/>
                                <w:lang w:val="de-DE"/>
                              </w:rPr>
                              <w:t>s Word</w:t>
                            </w:r>
                            <w:r w:rsidRPr="00B75B0C">
                              <w:rPr>
                                <w:rFonts w:ascii="Arial" w:hAnsi="Arial"/>
                                <w:b/>
                                <w:bCs/>
                                <w:i/>
                                <w:iCs/>
                                <w:color w:val="49494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75B0C"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20"/>
                                <w:szCs w:val="20"/>
                              </w:rPr>
                              <w:t xml:space="preserve">before your child attends church each week. </w:t>
                            </w:r>
                            <w:r w:rsidRPr="00B75B0C">
                              <w:rPr>
                                <w:rFonts w:ascii="Arial" w:hAnsi="Arial"/>
                                <w:color w:val="494949"/>
                                <w:sz w:val="20"/>
                                <w:szCs w:val="20"/>
                              </w:rPr>
                              <w:t xml:space="preserve">It will provide you with ways to introduce The Big God Story and have age-appropriate conversations with your little one as you prepare her for what she will be experiencing in church for the next four weeks. </w:t>
                            </w:r>
                          </w:p>
                          <w:p w14:paraId="28C067B1" w14:textId="77777777" w:rsidR="00E10F99" w:rsidRPr="00B75B0C" w:rsidRDefault="00E10F99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color w:val="494949"/>
                                <w:sz w:val="20"/>
                                <w:szCs w:val="20"/>
                              </w:rPr>
                            </w:pPr>
                          </w:p>
                          <w:p w14:paraId="7856CB10" w14:textId="77777777" w:rsidR="00E10F99" w:rsidRPr="00B75B0C" w:rsidRDefault="005A51F9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color w:val="494949"/>
                                <w:sz w:val="20"/>
                                <w:szCs w:val="20"/>
                              </w:rPr>
                            </w:pPr>
                            <w:r w:rsidRPr="00B75B0C">
                              <w:rPr>
                                <w:rFonts w:ascii="Arial" w:hAnsi="Arial"/>
                                <w:color w:val="494949"/>
                                <w:sz w:val="20"/>
                                <w:szCs w:val="20"/>
                              </w:rPr>
                              <w:t xml:space="preserve">Research has shown that children between the ages of two and four learn best through repetition. Because of this, </w:t>
                            </w:r>
                            <w:proofErr w:type="spellStart"/>
                            <w:r w:rsidRPr="00B75B0C">
                              <w:rPr>
                                <w:rFonts w:ascii="Arial" w:hAnsi="Arial"/>
                                <w:color w:val="494949"/>
                                <w:sz w:val="20"/>
                                <w:szCs w:val="20"/>
                              </w:rPr>
                              <w:t>TruBlessings</w:t>
                            </w:r>
                            <w:proofErr w:type="spellEnd"/>
                            <w:r w:rsidRPr="00B75B0C">
                              <w:rPr>
                                <w:rFonts w:ascii="Arial" w:hAnsi="Arial"/>
                                <w:color w:val="494949"/>
                                <w:sz w:val="20"/>
                                <w:szCs w:val="20"/>
                              </w:rPr>
                              <w:t xml:space="preserve"> will spend two weeks on the same part of </w:t>
                            </w:r>
                            <w:r w:rsidRPr="00B75B0C"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20"/>
                                <w:szCs w:val="20"/>
                              </w:rPr>
                              <w:t xml:space="preserve">The Big God Story </w:t>
                            </w:r>
                            <w:r w:rsidRPr="00B75B0C">
                              <w:rPr>
                                <w:rFonts w:ascii="Arial" w:hAnsi="Arial"/>
                                <w:color w:val="494949"/>
                                <w:sz w:val="20"/>
                                <w:szCs w:val="20"/>
                              </w:rPr>
                              <w:t xml:space="preserve">and the </w:t>
                            </w:r>
                            <w:proofErr w:type="spellStart"/>
                            <w:r w:rsidRPr="00B75B0C"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20"/>
                                <w:szCs w:val="20"/>
                                <w:lang w:val="de-DE"/>
                              </w:rPr>
                              <w:t>Ponder</w:t>
                            </w:r>
                            <w:proofErr w:type="spellEnd"/>
                            <w:r w:rsidRPr="00B75B0C"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20"/>
                                <w:szCs w:val="20"/>
                                <w:lang w:val="de-DE"/>
                              </w:rPr>
                              <w:t xml:space="preserve"> Point. </w:t>
                            </w:r>
                          </w:p>
                          <w:p w14:paraId="34B915E1" w14:textId="77777777" w:rsidR="00E10F99" w:rsidRPr="00B75B0C" w:rsidRDefault="00E10F99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color w:val="494949"/>
                                <w:sz w:val="20"/>
                                <w:szCs w:val="20"/>
                              </w:rPr>
                            </w:pPr>
                          </w:p>
                          <w:p w14:paraId="3B893653" w14:textId="77777777" w:rsidR="00E10F99" w:rsidRPr="00B75B0C" w:rsidRDefault="005A51F9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color w:val="494949"/>
                                <w:sz w:val="20"/>
                                <w:szCs w:val="20"/>
                              </w:rPr>
                            </w:pPr>
                            <w:r w:rsidRPr="00B75B0C">
                              <w:rPr>
                                <w:rFonts w:ascii="Arial" w:hAnsi="Arial"/>
                                <w:color w:val="494949"/>
                                <w:sz w:val="20"/>
                                <w:szCs w:val="20"/>
                              </w:rPr>
                              <w:t>Each week you will receive a new</w:t>
                            </w:r>
                            <w:r w:rsidRPr="00B75B0C"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B75B0C"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20"/>
                                <w:szCs w:val="20"/>
                                <w:lang w:val="it-IT"/>
                              </w:rPr>
                              <w:t>Blessing</w:t>
                            </w:r>
                            <w:proofErr w:type="spellEnd"/>
                            <w:r w:rsidRPr="00B75B0C"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20"/>
                                <w:szCs w:val="20"/>
                                <w:lang w:val="it-IT"/>
                              </w:rPr>
                              <w:t>.</w:t>
                            </w:r>
                            <w:r w:rsidRPr="00B75B0C">
                              <w:rPr>
                                <w:rFonts w:ascii="Arial" w:hAnsi="Arial"/>
                                <w:color w:val="494949"/>
                                <w:sz w:val="20"/>
                                <w:szCs w:val="20"/>
                              </w:rPr>
                              <w:t xml:space="preserve"> A blessing is a prayer of commission, a portion of Scripture, or words of encouragement and guidance. While giving the blessing, you may desire to lay hands on your child as you speak the Scripture or pray a prayer over him. </w:t>
                            </w:r>
                          </w:p>
                          <w:p w14:paraId="19F5E2F9" w14:textId="77777777" w:rsidR="00E10F99" w:rsidRPr="00B75B0C" w:rsidRDefault="00E10F99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color w:val="494949"/>
                                <w:sz w:val="20"/>
                                <w:szCs w:val="20"/>
                              </w:rPr>
                            </w:pPr>
                          </w:p>
                          <w:p w14:paraId="0911359D" w14:textId="1A76C40F" w:rsidR="00E10F99" w:rsidRPr="00B75B0C" w:rsidRDefault="00F17218">
                            <w:pPr>
                              <w:pStyle w:val="Default"/>
                              <w:jc w:val="both"/>
                              <w:rPr>
                                <w:rFonts w:ascii="Arial" w:eastAsia="Arial" w:hAnsi="Arial" w:cs="Arial"/>
                                <w:color w:val="494949"/>
                                <w:sz w:val="20"/>
                                <w:szCs w:val="20"/>
                              </w:rPr>
                            </w:pPr>
                            <w:r w:rsidRPr="00B75B0C"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20"/>
                                <w:szCs w:val="20"/>
                              </w:rPr>
                              <w:t>Hamilton the Hedgehog</w:t>
                            </w:r>
                            <w:r w:rsidR="005A51F9" w:rsidRPr="00B75B0C"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A51F9" w:rsidRPr="00B75B0C">
                              <w:rPr>
                                <w:rFonts w:ascii="Arial" w:hAnsi="Arial"/>
                                <w:color w:val="494949"/>
                                <w:sz w:val="20"/>
                                <w:szCs w:val="20"/>
                              </w:rPr>
                              <w:t xml:space="preserve">will play a role in your child’s experience in church each week—be sure to ask about him. He loves to </w:t>
                            </w:r>
                            <w:proofErr w:type="gramStart"/>
                            <w:r w:rsidR="005A51F9" w:rsidRPr="00B75B0C"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20"/>
                                <w:szCs w:val="20"/>
                              </w:rPr>
                              <w:t>Dig</w:t>
                            </w:r>
                            <w:proofErr w:type="gramEnd"/>
                            <w:r w:rsidR="005A51F9" w:rsidRPr="00B75B0C"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20"/>
                                <w:szCs w:val="20"/>
                              </w:rPr>
                              <w:t xml:space="preserve"> into God’</w:t>
                            </w:r>
                            <w:r w:rsidR="005A51F9" w:rsidRPr="00B75B0C"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20"/>
                                <w:szCs w:val="20"/>
                                <w:lang w:val="de-DE"/>
                              </w:rPr>
                              <w:t>s Word.</w:t>
                            </w:r>
                            <w:r w:rsidR="005A51F9" w:rsidRPr="00B75B0C">
                              <w:rPr>
                                <w:rFonts w:ascii="Arial" w:hAnsi="Arial"/>
                                <w:color w:val="494949"/>
                                <w:sz w:val="20"/>
                                <w:szCs w:val="20"/>
                              </w:rPr>
                              <w:t xml:space="preserve"> The passage of Scripture provided will assist you as you reinforce the Ponder Point.</w:t>
                            </w:r>
                            <w:r w:rsidR="005A51F9" w:rsidRPr="00B75B0C"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20"/>
                                <w:szCs w:val="20"/>
                              </w:rPr>
                              <w:t xml:space="preserve"> Did You Know?</w:t>
                            </w:r>
                            <w:r w:rsidR="005A51F9" w:rsidRPr="00B75B0C">
                              <w:rPr>
                                <w:rFonts w:ascii="Arial" w:hAnsi="Arial"/>
                                <w:color w:val="49494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5A51F9" w:rsidRPr="00B75B0C">
                              <w:rPr>
                                <w:rFonts w:ascii="Arial" w:hAnsi="Arial"/>
                                <w:color w:val="494949"/>
                                <w:sz w:val="20"/>
                                <w:szCs w:val="20"/>
                              </w:rPr>
                              <w:t>has</w:t>
                            </w:r>
                            <w:proofErr w:type="gramEnd"/>
                            <w:r w:rsidR="005A51F9" w:rsidRPr="00B75B0C">
                              <w:rPr>
                                <w:rFonts w:ascii="Arial" w:hAnsi="Arial"/>
                                <w:color w:val="494949"/>
                                <w:sz w:val="20"/>
                                <w:szCs w:val="20"/>
                              </w:rPr>
                              <w:t xml:space="preserve"> fun facts about this part of The Big God Story for you to share with your child. And </w:t>
                            </w:r>
                            <w:r w:rsidR="005A51F9" w:rsidRPr="00B75B0C"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20"/>
                                <w:szCs w:val="20"/>
                                <w:lang w:val="nl-NL"/>
                              </w:rPr>
                              <w:t>Tot Talk</w:t>
                            </w:r>
                            <w:r w:rsidR="005A51F9" w:rsidRPr="00B75B0C">
                              <w:rPr>
                                <w:rFonts w:ascii="Arial" w:hAnsi="Arial"/>
                                <w:color w:val="494949"/>
                                <w:sz w:val="20"/>
                                <w:szCs w:val="20"/>
                              </w:rPr>
                              <w:t xml:space="preserve"> is simply a conversation starter to assist you as you spiritually parent.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17.4pt;margin-top:36.2pt;width:209.65pt;height:508.1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-2 21600 -2 21600 21598 0 21598 0 -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" mv:complextextbox="1" filled="f" stroked="f" strokeweight="1pt">
                <v:stroke miterlimit="4"/>
                <v:textbox inset="4pt,4pt,4pt,4pt">
                  <w:txbxContent>
                    <w:p w14:paraId="47CE59AC" w14:textId="77777777" w:rsidR="00E608A5" w:rsidRPr="00E608A5" w:rsidRDefault="00E608A5" w:rsidP="00E608A5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auto"/>
                          <w:sz w:val="24"/>
                          <w:szCs w:val="24"/>
                        </w:rPr>
                      </w:pPr>
                      <w:r w:rsidRPr="00E608A5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auto"/>
                          <w:sz w:val="24"/>
                          <w:szCs w:val="24"/>
                        </w:rPr>
                        <w:t>God has given parents the</w:t>
                      </w:r>
                    </w:p>
                    <w:p w14:paraId="5252ED88" w14:textId="77777777" w:rsidR="00E608A5" w:rsidRPr="00E608A5" w:rsidRDefault="00E608A5" w:rsidP="00E608A5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auto"/>
                          <w:sz w:val="24"/>
                          <w:szCs w:val="24"/>
                        </w:rPr>
                      </w:pPr>
                      <w:proofErr w:type="gramStart"/>
                      <w:r w:rsidRPr="00E608A5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auto"/>
                          <w:sz w:val="24"/>
                          <w:szCs w:val="24"/>
                        </w:rPr>
                        <w:t>privilege</w:t>
                      </w:r>
                      <w:proofErr w:type="gramEnd"/>
                      <w:r w:rsidRPr="00E608A5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auto"/>
                          <w:sz w:val="24"/>
                          <w:szCs w:val="24"/>
                        </w:rPr>
                        <w:t xml:space="preserve"> of being the primary</w:t>
                      </w:r>
                    </w:p>
                    <w:p w14:paraId="526F5046" w14:textId="77777777" w:rsidR="00E608A5" w:rsidRPr="00E608A5" w:rsidRDefault="00E608A5" w:rsidP="00E608A5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auto"/>
                          <w:sz w:val="24"/>
                          <w:szCs w:val="24"/>
                        </w:rPr>
                      </w:pPr>
                      <w:proofErr w:type="gramStart"/>
                      <w:r w:rsidRPr="00E608A5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auto"/>
                          <w:sz w:val="24"/>
                          <w:szCs w:val="24"/>
                        </w:rPr>
                        <w:t>spiritual</w:t>
                      </w:r>
                      <w:proofErr w:type="gramEnd"/>
                      <w:r w:rsidRPr="00E608A5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auto"/>
                          <w:sz w:val="24"/>
                          <w:szCs w:val="24"/>
                        </w:rPr>
                        <w:t xml:space="preserve"> nurturers of their</w:t>
                      </w:r>
                    </w:p>
                    <w:p w14:paraId="13676D6A" w14:textId="77777777" w:rsidR="00E608A5" w:rsidRPr="00E608A5" w:rsidRDefault="00E608A5" w:rsidP="00E608A5">
                      <w:pPr>
                        <w:pStyle w:val="Default"/>
                        <w:spacing w:line="288" w:lineRule="auto"/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auto"/>
                          <w:sz w:val="24"/>
                          <w:szCs w:val="24"/>
                        </w:rPr>
                      </w:pPr>
                      <w:proofErr w:type="gramStart"/>
                      <w:r w:rsidRPr="00E608A5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auto"/>
                          <w:sz w:val="24"/>
                          <w:szCs w:val="24"/>
                        </w:rPr>
                        <w:t>children’s</w:t>
                      </w:r>
                      <w:proofErr w:type="gramEnd"/>
                      <w:r w:rsidRPr="00E608A5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auto"/>
                          <w:sz w:val="24"/>
                          <w:szCs w:val="24"/>
                        </w:rPr>
                        <w:t xml:space="preserve"> faith.</w:t>
                      </w:r>
                    </w:p>
                    <w:p w14:paraId="7B5031E8" w14:textId="77777777" w:rsidR="00E10F99" w:rsidRPr="00B75B0C" w:rsidRDefault="00E10F99">
                      <w:pPr>
                        <w:pStyle w:val="Default"/>
                        <w:spacing w:line="288" w:lineRule="auto"/>
                        <w:rPr>
                          <w:rFonts w:ascii="Arial" w:eastAsia="Arial" w:hAnsi="Arial" w:cs="Arial"/>
                          <w:color w:val="494949"/>
                          <w:sz w:val="18"/>
                          <w:szCs w:val="18"/>
                        </w:rPr>
                      </w:pPr>
                    </w:p>
                    <w:p w14:paraId="4E979874" w14:textId="214B7E16" w:rsidR="00E10F99" w:rsidRPr="00B75B0C" w:rsidRDefault="005A51F9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color w:val="494949"/>
                          <w:sz w:val="20"/>
                          <w:szCs w:val="20"/>
                        </w:rPr>
                      </w:pPr>
                      <w:r w:rsidRPr="00B75B0C">
                        <w:rPr>
                          <w:rFonts w:ascii="Arial" w:hAnsi="Arial"/>
                          <w:color w:val="494949"/>
                          <w:sz w:val="20"/>
                          <w:szCs w:val="20"/>
                        </w:rPr>
                        <w:t xml:space="preserve">The </w:t>
                      </w:r>
                      <w:r w:rsidR="005434A8" w:rsidRPr="00B75B0C">
                        <w:rPr>
                          <w:rFonts w:ascii="Arial" w:hAnsi="Arial"/>
                          <w:color w:val="494949"/>
                          <w:sz w:val="20"/>
                          <w:szCs w:val="20"/>
                        </w:rPr>
                        <w:t>At Home</w:t>
                      </w:r>
                      <w:r w:rsidRPr="00B75B0C">
                        <w:rPr>
                          <w:rFonts w:ascii="Arial" w:hAnsi="Arial"/>
                          <w:color w:val="494949"/>
                          <w:sz w:val="20"/>
                          <w:szCs w:val="20"/>
                        </w:rPr>
                        <w:t xml:space="preserve"> Weekly is designed to reinforce that truth by </w:t>
                      </w:r>
                      <w:r w:rsidR="00E608A5">
                        <w:rPr>
                          <w:rFonts w:ascii="Arial" w:hAnsi="Arial"/>
                          <w:color w:val="494949"/>
                          <w:sz w:val="20"/>
                          <w:szCs w:val="20"/>
                        </w:rPr>
                        <w:t>encouraging</w:t>
                      </w:r>
                      <w:r w:rsidRPr="00B75B0C">
                        <w:rPr>
                          <w:rFonts w:ascii="Arial" w:hAnsi="Arial"/>
                          <w:color w:val="494949"/>
                          <w:sz w:val="20"/>
                          <w:szCs w:val="20"/>
                        </w:rPr>
                        <w:t xml:space="preserve"> your family to have time in God’</w:t>
                      </w:r>
                      <w:r w:rsidRPr="00B75B0C">
                        <w:rPr>
                          <w:rFonts w:ascii="Arial" w:hAnsi="Arial"/>
                          <w:color w:val="494949"/>
                          <w:sz w:val="20"/>
                          <w:szCs w:val="20"/>
                          <w:lang w:val="de-DE"/>
                        </w:rPr>
                        <w:t>s Word</w:t>
                      </w:r>
                      <w:r w:rsidRPr="00B75B0C">
                        <w:rPr>
                          <w:rFonts w:ascii="Arial" w:hAnsi="Arial"/>
                          <w:b/>
                          <w:bCs/>
                          <w:i/>
                          <w:iCs/>
                          <w:color w:val="494949"/>
                          <w:sz w:val="20"/>
                          <w:szCs w:val="20"/>
                        </w:rPr>
                        <w:t xml:space="preserve"> </w:t>
                      </w:r>
                      <w:r w:rsidRPr="00B75B0C">
                        <w:rPr>
                          <w:rFonts w:ascii="Arial" w:hAnsi="Arial"/>
                          <w:b/>
                          <w:bCs/>
                          <w:color w:val="494949"/>
                          <w:sz w:val="20"/>
                          <w:szCs w:val="20"/>
                        </w:rPr>
                        <w:t xml:space="preserve">before your child attends church each week. </w:t>
                      </w:r>
                      <w:r w:rsidRPr="00B75B0C">
                        <w:rPr>
                          <w:rFonts w:ascii="Arial" w:hAnsi="Arial"/>
                          <w:color w:val="494949"/>
                          <w:sz w:val="20"/>
                          <w:szCs w:val="20"/>
                        </w:rPr>
                        <w:t xml:space="preserve">It will provide you with ways to introduce The Big God Story and have age-appropriate conversations with your little one as you prepare her for what she will be experiencing in church for the next four weeks. </w:t>
                      </w:r>
                    </w:p>
                    <w:p w14:paraId="28C067B1" w14:textId="77777777" w:rsidR="00E10F99" w:rsidRPr="00B75B0C" w:rsidRDefault="00E10F99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color w:val="494949"/>
                          <w:sz w:val="20"/>
                          <w:szCs w:val="20"/>
                        </w:rPr>
                      </w:pPr>
                    </w:p>
                    <w:p w14:paraId="7856CB10" w14:textId="77777777" w:rsidR="00E10F99" w:rsidRPr="00B75B0C" w:rsidRDefault="005A51F9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color w:val="494949"/>
                          <w:sz w:val="20"/>
                          <w:szCs w:val="20"/>
                        </w:rPr>
                      </w:pPr>
                      <w:r w:rsidRPr="00B75B0C">
                        <w:rPr>
                          <w:rFonts w:ascii="Arial" w:hAnsi="Arial"/>
                          <w:color w:val="494949"/>
                          <w:sz w:val="20"/>
                          <w:szCs w:val="20"/>
                        </w:rPr>
                        <w:t xml:space="preserve">Research has shown that children between the ages of two and four learn best through repetition. Because of this, </w:t>
                      </w:r>
                      <w:proofErr w:type="spellStart"/>
                      <w:r w:rsidRPr="00B75B0C">
                        <w:rPr>
                          <w:rFonts w:ascii="Arial" w:hAnsi="Arial"/>
                          <w:color w:val="494949"/>
                          <w:sz w:val="20"/>
                          <w:szCs w:val="20"/>
                        </w:rPr>
                        <w:t>TruBlessings</w:t>
                      </w:r>
                      <w:proofErr w:type="spellEnd"/>
                      <w:r w:rsidRPr="00B75B0C">
                        <w:rPr>
                          <w:rFonts w:ascii="Arial" w:hAnsi="Arial"/>
                          <w:color w:val="494949"/>
                          <w:sz w:val="20"/>
                          <w:szCs w:val="20"/>
                        </w:rPr>
                        <w:t xml:space="preserve"> will spend two weeks on the same part of </w:t>
                      </w:r>
                      <w:r w:rsidRPr="00B75B0C">
                        <w:rPr>
                          <w:rFonts w:ascii="Arial" w:hAnsi="Arial"/>
                          <w:b/>
                          <w:bCs/>
                          <w:color w:val="494949"/>
                          <w:sz w:val="20"/>
                          <w:szCs w:val="20"/>
                        </w:rPr>
                        <w:t xml:space="preserve">The Big God Story </w:t>
                      </w:r>
                      <w:r w:rsidRPr="00B75B0C">
                        <w:rPr>
                          <w:rFonts w:ascii="Arial" w:hAnsi="Arial"/>
                          <w:color w:val="494949"/>
                          <w:sz w:val="20"/>
                          <w:szCs w:val="20"/>
                        </w:rPr>
                        <w:t xml:space="preserve">and the </w:t>
                      </w:r>
                      <w:proofErr w:type="spellStart"/>
                      <w:r w:rsidRPr="00B75B0C">
                        <w:rPr>
                          <w:rFonts w:ascii="Arial" w:hAnsi="Arial"/>
                          <w:b/>
                          <w:bCs/>
                          <w:color w:val="494949"/>
                          <w:sz w:val="20"/>
                          <w:szCs w:val="20"/>
                          <w:lang w:val="de-DE"/>
                        </w:rPr>
                        <w:t>Ponder</w:t>
                      </w:r>
                      <w:proofErr w:type="spellEnd"/>
                      <w:r w:rsidRPr="00B75B0C">
                        <w:rPr>
                          <w:rFonts w:ascii="Arial" w:hAnsi="Arial"/>
                          <w:b/>
                          <w:bCs/>
                          <w:color w:val="494949"/>
                          <w:sz w:val="20"/>
                          <w:szCs w:val="20"/>
                          <w:lang w:val="de-DE"/>
                        </w:rPr>
                        <w:t xml:space="preserve"> Point. </w:t>
                      </w:r>
                    </w:p>
                    <w:p w14:paraId="34B915E1" w14:textId="77777777" w:rsidR="00E10F99" w:rsidRPr="00B75B0C" w:rsidRDefault="00E10F99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color w:val="494949"/>
                          <w:sz w:val="20"/>
                          <w:szCs w:val="20"/>
                        </w:rPr>
                      </w:pPr>
                    </w:p>
                    <w:p w14:paraId="3B893653" w14:textId="77777777" w:rsidR="00E10F99" w:rsidRPr="00B75B0C" w:rsidRDefault="005A51F9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color w:val="494949"/>
                          <w:sz w:val="20"/>
                          <w:szCs w:val="20"/>
                        </w:rPr>
                      </w:pPr>
                      <w:r w:rsidRPr="00B75B0C">
                        <w:rPr>
                          <w:rFonts w:ascii="Arial" w:hAnsi="Arial"/>
                          <w:color w:val="494949"/>
                          <w:sz w:val="20"/>
                          <w:szCs w:val="20"/>
                        </w:rPr>
                        <w:t>Each week you will receive a new</w:t>
                      </w:r>
                      <w:r w:rsidRPr="00B75B0C">
                        <w:rPr>
                          <w:rFonts w:ascii="Arial" w:hAnsi="Arial"/>
                          <w:b/>
                          <w:bCs/>
                          <w:color w:val="494949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proofErr w:type="spellStart"/>
                      <w:r w:rsidRPr="00B75B0C">
                        <w:rPr>
                          <w:rFonts w:ascii="Arial" w:hAnsi="Arial"/>
                          <w:b/>
                          <w:bCs/>
                          <w:color w:val="494949"/>
                          <w:sz w:val="20"/>
                          <w:szCs w:val="20"/>
                          <w:lang w:val="it-IT"/>
                        </w:rPr>
                        <w:t>Blessing</w:t>
                      </w:r>
                      <w:proofErr w:type="spellEnd"/>
                      <w:r w:rsidRPr="00B75B0C">
                        <w:rPr>
                          <w:rFonts w:ascii="Arial" w:hAnsi="Arial"/>
                          <w:b/>
                          <w:bCs/>
                          <w:color w:val="494949"/>
                          <w:sz w:val="20"/>
                          <w:szCs w:val="20"/>
                          <w:lang w:val="it-IT"/>
                        </w:rPr>
                        <w:t>.</w:t>
                      </w:r>
                      <w:r w:rsidRPr="00B75B0C">
                        <w:rPr>
                          <w:rFonts w:ascii="Arial" w:hAnsi="Arial"/>
                          <w:color w:val="494949"/>
                          <w:sz w:val="20"/>
                          <w:szCs w:val="20"/>
                        </w:rPr>
                        <w:t xml:space="preserve"> A blessing is a prayer of commission, a portion of Scripture, or words of encouragement and guidance. While giving the blessing, you may desire to lay hands on your child as you speak the Scripture or pray a prayer over him. </w:t>
                      </w:r>
                    </w:p>
                    <w:p w14:paraId="19F5E2F9" w14:textId="77777777" w:rsidR="00E10F99" w:rsidRPr="00B75B0C" w:rsidRDefault="00E10F99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color w:val="494949"/>
                          <w:sz w:val="20"/>
                          <w:szCs w:val="20"/>
                        </w:rPr>
                      </w:pPr>
                    </w:p>
                    <w:p w14:paraId="0911359D" w14:textId="1A76C40F" w:rsidR="00E10F99" w:rsidRPr="00B75B0C" w:rsidRDefault="00F17218">
                      <w:pPr>
                        <w:pStyle w:val="Default"/>
                        <w:jc w:val="both"/>
                        <w:rPr>
                          <w:rFonts w:ascii="Arial" w:eastAsia="Arial" w:hAnsi="Arial" w:cs="Arial"/>
                          <w:color w:val="494949"/>
                          <w:sz w:val="20"/>
                          <w:szCs w:val="20"/>
                        </w:rPr>
                      </w:pPr>
                      <w:r w:rsidRPr="00B75B0C">
                        <w:rPr>
                          <w:rFonts w:ascii="Arial" w:hAnsi="Arial"/>
                          <w:b/>
                          <w:bCs/>
                          <w:color w:val="494949"/>
                          <w:sz w:val="20"/>
                          <w:szCs w:val="20"/>
                        </w:rPr>
                        <w:t>Hamilton the Hedgehog</w:t>
                      </w:r>
                      <w:r w:rsidR="005A51F9" w:rsidRPr="00B75B0C">
                        <w:rPr>
                          <w:rFonts w:ascii="Arial" w:hAnsi="Arial"/>
                          <w:b/>
                          <w:bCs/>
                          <w:color w:val="494949"/>
                          <w:sz w:val="20"/>
                          <w:szCs w:val="20"/>
                        </w:rPr>
                        <w:t xml:space="preserve"> </w:t>
                      </w:r>
                      <w:r w:rsidR="005A51F9" w:rsidRPr="00B75B0C">
                        <w:rPr>
                          <w:rFonts w:ascii="Arial" w:hAnsi="Arial"/>
                          <w:color w:val="494949"/>
                          <w:sz w:val="20"/>
                          <w:szCs w:val="20"/>
                        </w:rPr>
                        <w:t xml:space="preserve">will play a role in your child’s experience in church each week—be sure to ask about him. He loves to </w:t>
                      </w:r>
                      <w:proofErr w:type="gramStart"/>
                      <w:r w:rsidR="005A51F9" w:rsidRPr="00B75B0C">
                        <w:rPr>
                          <w:rFonts w:ascii="Arial" w:hAnsi="Arial"/>
                          <w:b/>
                          <w:bCs/>
                          <w:color w:val="494949"/>
                          <w:sz w:val="20"/>
                          <w:szCs w:val="20"/>
                        </w:rPr>
                        <w:t>Dig</w:t>
                      </w:r>
                      <w:proofErr w:type="gramEnd"/>
                      <w:r w:rsidR="005A51F9" w:rsidRPr="00B75B0C">
                        <w:rPr>
                          <w:rFonts w:ascii="Arial" w:hAnsi="Arial"/>
                          <w:b/>
                          <w:bCs/>
                          <w:color w:val="494949"/>
                          <w:sz w:val="20"/>
                          <w:szCs w:val="20"/>
                        </w:rPr>
                        <w:t xml:space="preserve"> into God’</w:t>
                      </w:r>
                      <w:r w:rsidR="005A51F9" w:rsidRPr="00B75B0C">
                        <w:rPr>
                          <w:rFonts w:ascii="Arial" w:hAnsi="Arial"/>
                          <w:b/>
                          <w:bCs/>
                          <w:color w:val="494949"/>
                          <w:sz w:val="20"/>
                          <w:szCs w:val="20"/>
                          <w:lang w:val="de-DE"/>
                        </w:rPr>
                        <w:t>s Word.</w:t>
                      </w:r>
                      <w:r w:rsidR="005A51F9" w:rsidRPr="00B75B0C">
                        <w:rPr>
                          <w:rFonts w:ascii="Arial" w:hAnsi="Arial"/>
                          <w:color w:val="494949"/>
                          <w:sz w:val="20"/>
                          <w:szCs w:val="20"/>
                        </w:rPr>
                        <w:t xml:space="preserve"> The passage of Scripture provided will assist you as you reinforce the Ponder Point.</w:t>
                      </w:r>
                      <w:r w:rsidR="005A51F9" w:rsidRPr="00B75B0C">
                        <w:rPr>
                          <w:rFonts w:ascii="Arial" w:hAnsi="Arial"/>
                          <w:b/>
                          <w:bCs/>
                          <w:color w:val="494949"/>
                          <w:sz w:val="20"/>
                          <w:szCs w:val="20"/>
                        </w:rPr>
                        <w:t xml:space="preserve"> Did You Know?</w:t>
                      </w:r>
                      <w:r w:rsidR="005A51F9" w:rsidRPr="00B75B0C">
                        <w:rPr>
                          <w:rFonts w:ascii="Arial" w:hAnsi="Arial"/>
                          <w:color w:val="494949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5A51F9" w:rsidRPr="00B75B0C">
                        <w:rPr>
                          <w:rFonts w:ascii="Arial" w:hAnsi="Arial"/>
                          <w:color w:val="494949"/>
                          <w:sz w:val="20"/>
                          <w:szCs w:val="20"/>
                        </w:rPr>
                        <w:t>has</w:t>
                      </w:r>
                      <w:proofErr w:type="gramEnd"/>
                      <w:r w:rsidR="005A51F9" w:rsidRPr="00B75B0C">
                        <w:rPr>
                          <w:rFonts w:ascii="Arial" w:hAnsi="Arial"/>
                          <w:color w:val="494949"/>
                          <w:sz w:val="20"/>
                          <w:szCs w:val="20"/>
                        </w:rPr>
                        <w:t xml:space="preserve"> fun facts about this part of The Big God Story for you to share with your child. And </w:t>
                      </w:r>
                      <w:r w:rsidR="005A51F9" w:rsidRPr="00B75B0C">
                        <w:rPr>
                          <w:rFonts w:ascii="Arial" w:hAnsi="Arial"/>
                          <w:b/>
                          <w:bCs/>
                          <w:color w:val="494949"/>
                          <w:sz w:val="20"/>
                          <w:szCs w:val="20"/>
                          <w:lang w:val="nl-NL"/>
                        </w:rPr>
                        <w:t>Tot Talk</w:t>
                      </w:r>
                      <w:r w:rsidR="005A51F9" w:rsidRPr="00B75B0C">
                        <w:rPr>
                          <w:rFonts w:ascii="Arial" w:hAnsi="Arial"/>
                          <w:color w:val="494949"/>
                          <w:sz w:val="20"/>
                          <w:szCs w:val="20"/>
                        </w:rPr>
                        <w:t xml:space="preserve"> is simply a conversation starter to assist you as you spiritually parent.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EE5F42">
        <w:rPr>
          <w:noProof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4D8D491D" wp14:editId="50C3E792">
                <wp:simplePos x="0" y="0"/>
                <wp:positionH relativeFrom="column">
                  <wp:posOffset>5307330</wp:posOffset>
                </wp:positionH>
                <wp:positionV relativeFrom="paragraph">
                  <wp:posOffset>1089025</wp:posOffset>
                </wp:positionV>
                <wp:extent cx="1144270" cy="400050"/>
                <wp:effectExtent l="0" t="0" r="0" b="1016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27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369A35FA" w14:textId="77777777" w:rsidR="00EE5F42" w:rsidRPr="008831CC" w:rsidRDefault="00EE5F42" w:rsidP="00EE5F42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94949"/>
                                <w:sz w:val="20"/>
                                <w:szCs w:val="20"/>
                              </w:rPr>
                            </w:pPr>
                            <w:r w:rsidRPr="008831C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94949"/>
                                <w:sz w:val="20"/>
                                <w:szCs w:val="20"/>
                              </w:rPr>
                              <w:t>GOD MADE</w:t>
                            </w:r>
                            <w:r w:rsidRPr="008831C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494949"/>
                                <w:sz w:val="20"/>
                                <w:szCs w:val="20"/>
                              </w:rPr>
                              <w:br/>
                              <w:t>OUR WORLD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42" type="#_x0000_t202" style="position:absolute;margin-left:417.9pt;margin-top:85.75pt;width:90.1pt;height:31.5pt;z-index:251691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" filled="f" stroked="f" strokeweight=".5pt">
                <v:textbox style="mso-fit-shape-to-text:t" inset="4pt,4pt,4pt,4pt">
                  <w:txbxContent>
                    <w:p w14:paraId="369A35FA" w14:textId="77777777" w:rsidR="00EE5F42" w:rsidRPr="008831CC" w:rsidRDefault="00EE5F42" w:rsidP="00EE5F42">
                      <w:pPr>
                        <w:pStyle w:val="p1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94949"/>
                          <w:sz w:val="20"/>
                          <w:szCs w:val="20"/>
                        </w:rPr>
                      </w:pPr>
                      <w:r w:rsidRPr="008831C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94949"/>
                          <w:sz w:val="20"/>
                          <w:szCs w:val="20"/>
                        </w:rPr>
                        <w:t>GOD MADE</w:t>
                      </w:r>
                      <w:r w:rsidRPr="008831C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494949"/>
                          <w:sz w:val="20"/>
                          <w:szCs w:val="20"/>
                        </w:rPr>
                        <w:br/>
                        <w:t>OUR WORLD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5F42">
        <w:rPr>
          <w:noProof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6C5E34F9" wp14:editId="7523127D">
                <wp:simplePos x="0" y="0"/>
                <wp:positionH relativeFrom="column">
                  <wp:posOffset>2792730</wp:posOffset>
                </wp:positionH>
                <wp:positionV relativeFrom="paragraph">
                  <wp:posOffset>3175</wp:posOffset>
                </wp:positionV>
                <wp:extent cx="801370" cy="370840"/>
                <wp:effectExtent l="0" t="0" r="11430" b="1016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8E5A598" w14:textId="12C7592C" w:rsidR="00507629" w:rsidRPr="00DB4247" w:rsidRDefault="00DB4247" w:rsidP="00507629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5F5F5F" w:themeColor="background2" w:themeShade="80"/>
                                <w:sz w:val="36"/>
                                <w:szCs w:val="36"/>
                              </w:rPr>
                            </w:pPr>
                            <w:r w:rsidRPr="00DB4247">
                              <w:rPr>
                                <w:rFonts w:ascii="Arial" w:hAnsi="Arial" w:cs="Arial"/>
                                <w:color w:val="5F5F5F" w:themeColor="background2" w:themeShade="80"/>
                                <w:sz w:val="36"/>
                                <w:szCs w:val="36"/>
                              </w:rPr>
                              <w:t>2.9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3" type="#_x0000_t202" style="position:absolute;margin-left:219.9pt;margin-top:.25pt;width:63.1pt;height:29.2pt;z-index:251686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" filled="f" stroked="f" strokeweight=".5pt">
                <v:textbox style="mso-fit-shape-to-text:t" inset="4pt,4pt,4pt,4pt">
                  <w:txbxContent>
                    <w:p w14:paraId="68E5A598" w14:textId="12C7592C" w:rsidR="00507629" w:rsidRPr="00DB4247" w:rsidRDefault="00DB4247" w:rsidP="00507629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5F5F5F" w:themeColor="background2" w:themeShade="80"/>
                          <w:sz w:val="36"/>
                          <w:szCs w:val="36"/>
                        </w:rPr>
                      </w:pPr>
                      <w:r w:rsidRPr="00DB4247">
                        <w:rPr>
                          <w:rFonts w:ascii="Arial" w:hAnsi="Arial" w:cs="Arial"/>
                          <w:color w:val="5F5F5F" w:themeColor="background2" w:themeShade="80"/>
                          <w:sz w:val="36"/>
                          <w:szCs w:val="36"/>
                        </w:rPr>
                        <w:t>2.9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34A8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5D89441D" wp14:editId="7606EC5E">
                <wp:simplePos x="0" y="0"/>
                <wp:positionH relativeFrom="page">
                  <wp:posOffset>278447</wp:posOffset>
                </wp:positionH>
                <wp:positionV relativeFrom="page">
                  <wp:posOffset>6974205</wp:posOffset>
                </wp:positionV>
                <wp:extent cx="2467610" cy="86931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610" cy="8693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392AC1" w14:textId="77777777" w:rsidR="005434A8" w:rsidRDefault="005434A8" w:rsidP="005434A8">
                            <w:pPr>
                              <w:pStyle w:val="Default"/>
                              <w:spacing w:before="90" w:line="288" w:lineRule="auto"/>
                            </w:pP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  <w:lang w:val="de-DE"/>
                              </w:rPr>
                              <w:t xml:space="preserve">© </w:t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2017 David C Cook.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>TruResources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 are developed in </w:t>
                            </w:r>
                            <w:r>
                              <w:rPr>
                                <w:rFonts w:ascii="Arial Unicode MS" w:hAnsi="Arial Unicode MS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partnership with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10"/>
                                <w:szCs w:val="10"/>
                              </w:rPr>
                              <w:t>ROCK</w:t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HARBOR Church and a </w:t>
                            </w:r>
                            <w:r>
                              <w:rPr>
                                <w:rFonts w:ascii="Arial Unicode MS" w:hAnsi="Arial Unicode MS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national network of family and children’s ministry </w:t>
                            </w:r>
                            <w:r>
                              <w:rPr>
                                <w:rFonts w:ascii="Arial Unicode MS" w:hAnsi="Arial Unicode MS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 xml:space="preserve">leaders. All rights reserved.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>Reproducible for</w:t>
                            </w:r>
                            <w:r>
                              <w:rPr>
                                <w:rFonts w:ascii="Arial Unicode MS" w:hAnsi="Arial Unicode MS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  <w:t>church use only.</w:t>
                            </w:r>
                            <w:proofErr w:type="gramEnd"/>
                          </w:p>
                          <w:p w14:paraId="772A00C2" w14:textId="77777777" w:rsidR="005434A8" w:rsidRDefault="005434A8" w:rsidP="005434A8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4" style="position:absolute;margin-left:21.9pt;margin-top:549.15pt;width:194.3pt;height:68.45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" filled="f" stroked="f" strokeweight="1pt">
                <v:stroke miterlimit="4"/>
                <v:textbox inset="4pt,4pt,4pt,4pt">
                  <w:txbxContent>
                    <w:p w14:paraId="47392AC1" w14:textId="77777777" w:rsidR="005434A8" w:rsidRDefault="005434A8" w:rsidP="005434A8">
                      <w:pPr>
                        <w:pStyle w:val="Default"/>
                        <w:spacing w:before="90" w:line="288" w:lineRule="auto"/>
                      </w:pPr>
                      <w:r>
                        <w:rPr>
                          <w:rFonts w:ascii="Arial" w:hAnsi="Arial"/>
                          <w:sz w:val="10"/>
                          <w:szCs w:val="10"/>
                          <w:lang w:val="de-DE"/>
                        </w:rPr>
                        <w:t xml:space="preserve">© </w:t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2017 David C Cook. </w:t>
                      </w:r>
                      <w:proofErr w:type="spellStart"/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>TruResources</w:t>
                      </w:r>
                      <w:proofErr w:type="spellEnd"/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 are developed in </w:t>
                      </w:r>
                      <w:r>
                        <w:rPr>
                          <w:rFonts w:ascii="Arial Unicode MS" w:hAnsi="Arial Unicode MS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partnership with </w:t>
                      </w:r>
                      <w:r>
                        <w:rPr>
                          <w:rFonts w:ascii="Arial" w:hAnsi="Arial"/>
                          <w:b/>
                          <w:bCs/>
                          <w:sz w:val="10"/>
                          <w:szCs w:val="10"/>
                        </w:rPr>
                        <w:t>ROCK</w:t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HARBOR Church and a </w:t>
                      </w:r>
                      <w:r>
                        <w:rPr>
                          <w:rFonts w:ascii="Arial Unicode MS" w:hAnsi="Arial Unicode MS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national network of family and children’s ministry </w:t>
                      </w:r>
                      <w:r>
                        <w:rPr>
                          <w:rFonts w:ascii="Arial Unicode MS" w:hAnsi="Arial Unicode MS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 xml:space="preserve">leaders. All rights reserved. </w:t>
                      </w:r>
                      <w:proofErr w:type="gramStart"/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>Reproducible for</w:t>
                      </w:r>
                      <w:r>
                        <w:rPr>
                          <w:rFonts w:ascii="Arial Unicode MS" w:hAnsi="Arial Unicode MS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Arial" w:hAnsi="Arial"/>
                          <w:sz w:val="10"/>
                          <w:szCs w:val="10"/>
                        </w:rPr>
                        <w:t>church use only.</w:t>
                      </w:r>
                      <w:proofErr w:type="gramEnd"/>
                    </w:p>
                    <w:p w14:paraId="772A00C2" w14:textId="77777777" w:rsidR="005434A8" w:rsidRDefault="005434A8" w:rsidP="005434A8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522DBD19" wp14:editId="34F1744B">
                <wp:simplePos x="0" y="0"/>
                <wp:positionH relativeFrom="page">
                  <wp:posOffset>3454479</wp:posOffset>
                </wp:positionH>
                <wp:positionV relativeFrom="page">
                  <wp:posOffset>2479040</wp:posOffset>
                </wp:positionV>
                <wp:extent cx="2467610" cy="86991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7610" cy="8699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605B017" w14:textId="77777777" w:rsidR="00AD3BDA" w:rsidRPr="008831CC" w:rsidRDefault="00AD3BDA" w:rsidP="00AD3BD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8831C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Open a Bible and read Psalm 23:1:</w:t>
                            </w:r>
                          </w:p>
                          <w:p w14:paraId="0341468A" w14:textId="77777777" w:rsidR="00AD3BDA" w:rsidRPr="008831CC" w:rsidRDefault="00AD3BDA" w:rsidP="00AD3BD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8831C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“The </w:t>
                            </w:r>
                            <w:r w:rsidRPr="00E608A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mallCaps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Lord</w:t>
                            </w:r>
                            <w:r w:rsidRPr="008831C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is my shepherd;</w:t>
                            </w:r>
                          </w:p>
                          <w:p w14:paraId="7A3BC9FC" w14:textId="77777777" w:rsidR="00AD3BDA" w:rsidRPr="008831CC" w:rsidRDefault="00AD3BDA" w:rsidP="00AD3BDA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8831C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I lack nothing.”</w:t>
                            </w:r>
                          </w:p>
                          <w:p w14:paraId="6CA1AEFB" w14:textId="0CD1C1D5" w:rsidR="00E10F99" w:rsidRPr="00DC2E06" w:rsidRDefault="00E10F99">
                            <w:pPr>
                              <w:pStyle w:val="Default"/>
                              <w:spacing w:line="288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5" style="position:absolute;margin-left:272pt;margin-top:195.2pt;width:194.3pt;height:68.5pt;z-index:25166438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584 0 21584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14:paraId="6605B017" w14:textId="77777777" w:rsidR="00AD3BDA" w:rsidRPr="008831CC" w:rsidRDefault="00AD3BDA" w:rsidP="00AD3BD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8831C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Open a Bible and read Psalm 23:1:</w:t>
                      </w:r>
                    </w:p>
                    <w:p w14:paraId="0341468A" w14:textId="77777777" w:rsidR="00AD3BDA" w:rsidRPr="008831CC" w:rsidRDefault="00AD3BDA" w:rsidP="00AD3BD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8831CC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“The </w:t>
                      </w:r>
                      <w:r w:rsidRPr="00E608A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mallCaps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Lord</w:t>
                      </w:r>
                      <w:r w:rsidRPr="008831CC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is my shepherd;</w:t>
                      </w:r>
                    </w:p>
                    <w:p w14:paraId="7A3BC9FC" w14:textId="77777777" w:rsidR="00AD3BDA" w:rsidRPr="008831CC" w:rsidRDefault="00AD3BDA" w:rsidP="00AD3BDA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8831CC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I lack nothing.”</w:t>
                      </w:r>
                    </w:p>
                    <w:p w14:paraId="6CA1AEFB" w14:textId="0CD1C1D5" w:rsidR="00E10F99" w:rsidRPr="00DC2E06" w:rsidRDefault="00E10F99">
                      <w:pPr>
                        <w:pStyle w:val="Default"/>
                        <w:spacing w:line="288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13D74DB6" wp14:editId="45CCF3B8">
                <wp:simplePos x="0" y="0"/>
                <wp:positionH relativeFrom="page">
                  <wp:posOffset>6629399</wp:posOffset>
                </wp:positionH>
                <wp:positionV relativeFrom="page">
                  <wp:posOffset>4124960</wp:posOffset>
                </wp:positionV>
                <wp:extent cx="2883813" cy="125444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813" cy="125444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A5B7A9D" w14:textId="1A9D94AC" w:rsidR="00164C65" w:rsidRPr="00B75B0C" w:rsidRDefault="008357F4" w:rsidP="00164C65">
                            <w:pPr>
                              <w:pStyle w:val="p1"/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</w:rPr>
                            </w:pPr>
                            <w:r w:rsidRPr="00B75B0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</w:rPr>
                              <w:t xml:space="preserve">• </w:t>
                            </w:r>
                            <w:r w:rsidR="00164C65" w:rsidRPr="00B75B0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</w:rPr>
                              <w:t xml:space="preserve">There were </w:t>
                            </w:r>
                            <w:r w:rsidR="00577BE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</w:rPr>
                              <w:t>5,000</w:t>
                            </w:r>
                            <w:r w:rsidR="00164C65" w:rsidRPr="00B75B0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</w:rPr>
                              <w:t xml:space="preserve"> men in the</w:t>
                            </w:r>
                          </w:p>
                          <w:p w14:paraId="427B8F5C" w14:textId="77777777" w:rsidR="00164C65" w:rsidRPr="00B75B0C" w:rsidRDefault="00164C65" w:rsidP="00164C6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B75B0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crowd</w:t>
                            </w:r>
                            <w:proofErr w:type="gramEnd"/>
                            <w:r w:rsidRPr="00B75B0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, but there were probably several</w:t>
                            </w:r>
                          </w:p>
                          <w:p w14:paraId="19378A5A" w14:textId="77777777" w:rsidR="00164C65" w:rsidRPr="00B75B0C" w:rsidRDefault="00164C65" w:rsidP="00164C6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B75B0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thousand</w:t>
                            </w:r>
                            <w:proofErr w:type="gramEnd"/>
                            <w:r w:rsidRPr="00B75B0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more people there since that</w:t>
                            </w:r>
                          </w:p>
                          <w:p w14:paraId="02C34E94" w14:textId="77777777" w:rsidR="00164C65" w:rsidRPr="00B75B0C" w:rsidRDefault="00164C65" w:rsidP="00164C6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B75B0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number</w:t>
                            </w:r>
                            <w:proofErr w:type="gramEnd"/>
                            <w:r w:rsidRPr="00B75B0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does not include the women</w:t>
                            </w:r>
                          </w:p>
                          <w:p w14:paraId="19AA39DE" w14:textId="77777777" w:rsidR="00164C65" w:rsidRPr="00B75B0C" w:rsidRDefault="00164C65" w:rsidP="00164C6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B75B0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and</w:t>
                            </w:r>
                            <w:proofErr w:type="gramEnd"/>
                            <w:r w:rsidRPr="00B75B0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children who were present.</w:t>
                            </w:r>
                          </w:p>
                          <w:p w14:paraId="327AB2AC" w14:textId="286EBFB8" w:rsidR="00164C65" w:rsidRPr="00B75B0C" w:rsidRDefault="00164C65" w:rsidP="00164C6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B75B0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• After Jesus fed the </w:t>
                            </w:r>
                            <w:r w:rsidR="0001297E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5,000</w:t>
                            </w:r>
                            <w:r w:rsidRPr="00B75B0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, there</w:t>
                            </w:r>
                          </w:p>
                          <w:p w14:paraId="282543BB" w14:textId="77777777" w:rsidR="00164C65" w:rsidRPr="00B75B0C" w:rsidRDefault="00164C65" w:rsidP="00164C65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B75B0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were</w:t>
                            </w:r>
                            <w:proofErr w:type="gramEnd"/>
                            <w:r w:rsidRPr="00B75B0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12 baskets of leftovers!</w:t>
                            </w:r>
                          </w:p>
                          <w:p w14:paraId="718D5041" w14:textId="711A55D3" w:rsidR="00E10F99" w:rsidRDefault="00E10F99" w:rsidP="00164C65">
                            <w:pPr>
                              <w:pStyle w:val="Default"/>
                              <w:spacing w:line="288" w:lineRule="auto"/>
                              <w:ind w:left="180" w:hanging="180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6" style="position:absolute;margin-left:522pt;margin-top:324.8pt;width:227.05pt;height:98.8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5 0 21595 0 21595 21589 -5 21589 -5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" filled="f" stroked="f" strokeweight="1pt">
                <v:stroke miterlimit="4"/>
                <v:textbox inset="4pt,4pt,4pt,4pt">
                  <w:txbxContent>
                    <w:p w14:paraId="1A5B7A9D" w14:textId="1A9D94AC" w:rsidR="00164C65" w:rsidRPr="00B75B0C" w:rsidRDefault="008357F4" w:rsidP="00164C65">
                      <w:pPr>
                        <w:pStyle w:val="p1"/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</w:rPr>
                      </w:pPr>
                      <w:r w:rsidRPr="00B75B0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</w:rPr>
                        <w:t xml:space="preserve">• </w:t>
                      </w:r>
                      <w:r w:rsidR="00164C65" w:rsidRPr="00B75B0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</w:rPr>
                        <w:t xml:space="preserve">There were </w:t>
                      </w:r>
                      <w:r w:rsidR="00577BE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</w:rPr>
                        <w:t>5,000</w:t>
                      </w:r>
                      <w:r w:rsidR="00164C65" w:rsidRPr="00B75B0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</w:rPr>
                        <w:t xml:space="preserve"> men in the</w:t>
                      </w:r>
                    </w:p>
                    <w:p w14:paraId="427B8F5C" w14:textId="77777777" w:rsidR="00164C65" w:rsidRPr="00B75B0C" w:rsidRDefault="00164C65" w:rsidP="00164C6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B75B0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crowd</w:t>
                      </w:r>
                      <w:proofErr w:type="gramEnd"/>
                      <w:r w:rsidRPr="00B75B0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, but there were probably several</w:t>
                      </w:r>
                    </w:p>
                    <w:p w14:paraId="19378A5A" w14:textId="77777777" w:rsidR="00164C65" w:rsidRPr="00B75B0C" w:rsidRDefault="00164C65" w:rsidP="00164C6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B75B0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thousand</w:t>
                      </w:r>
                      <w:proofErr w:type="gramEnd"/>
                      <w:r w:rsidRPr="00B75B0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more people there since that</w:t>
                      </w:r>
                    </w:p>
                    <w:p w14:paraId="02C34E94" w14:textId="77777777" w:rsidR="00164C65" w:rsidRPr="00B75B0C" w:rsidRDefault="00164C65" w:rsidP="00164C6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B75B0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number</w:t>
                      </w:r>
                      <w:proofErr w:type="gramEnd"/>
                      <w:r w:rsidRPr="00B75B0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does not include the women</w:t>
                      </w:r>
                    </w:p>
                    <w:p w14:paraId="19AA39DE" w14:textId="77777777" w:rsidR="00164C65" w:rsidRPr="00B75B0C" w:rsidRDefault="00164C65" w:rsidP="00164C6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B75B0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and</w:t>
                      </w:r>
                      <w:proofErr w:type="gramEnd"/>
                      <w:r w:rsidRPr="00B75B0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children who were present.</w:t>
                      </w:r>
                    </w:p>
                    <w:p w14:paraId="327AB2AC" w14:textId="286EBFB8" w:rsidR="00164C65" w:rsidRPr="00B75B0C" w:rsidRDefault="00164C65" w:rsidP="00164C6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B75B0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• After Jesus fed the </w:t>
                      </w:r>
                      <w:r w:rsidR="0001297E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5,000</w:t>
                      </w:r>
                      <w:r w:rsidRPr="00B75B0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, there</w:t>
                      </w:r>
                    </w:p>
                    <w:p w14:paraId="282543BB" w14:textId="77777777" w:rsidR="00164C65" w:rsidRPr="00B75B0C" w:rsidRDefault="00164C65" w:rsidP="00164C65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B75B0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were</w:t>
                      </w:r>
                      <w:proofErr w:type="gramEnd"/>
                      <w:r w:rsidRPr="00B75B0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12 baskets of leftovers!</w:t>
                      </w:r>
                    </w:p>
                    <w:p w14:paraId="718D5041" w14:textId="711A55D3" w:rsidR="00E10F99" w:rsidRDefault="00E10F99" w:rsidP="00164C65">
                      <w:pPr>
                        <w:pStyle w:val="Default"/>
                        <w:spacing w:line="288" w:lineRule="auto"/>
                        <w:ind w:left="180" w:hanging="180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62AEA0F3" wp14:editId="60617293">
                <wp:simplePos x="0" y="0"/>
                <wp:positionH relativeFrom="page">
                  <wp:posOffset>3782615</wp:posOffset>
                </wp:positionH>
                <wp:positionV relativeFrom="page">
                  <wp:posOffset>5232400</wp:posOffset>
                </wp:positionV>
                <wp:extent cx="2493169" cy="58535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3169" cy="58535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B6CB5E" w14:textId="1CAD74A1" w:rsidR="00613329" w:rsidRPr="008831CC" w:rsidRDefault="00613329" w:rsidP="0061332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8831C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Read Mark 6:34.</w:t>
                            </w:r>
                            <w:r w:rsidRPr="008831C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</w:t>
                            </w:r>
                            <w:r w:rsidR="00E608A5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Let</w:t>
                            </w:r>
                            <w:r w:rsidRPr="008831C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your child </w:t>
                            </w:r>
                            <w:r w:rsidR="00E608A5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know </w:t>
                            </w:r>
                            <w:bookmarkStart w:id="0" w:name="_GoBack"/>
                            <w:bookmarkEnd w:id="0"/>
                            <w:r w:rsidRPr="008831C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that a</w:t>
                            </w:r>
                          </w:p>
                          <w:p w14:paraId="07A4A7DF" w14:textId="77777777" w:rsidR="00613329" w:rsidRPr="008831CC" w:rsidRDefault="00613329" w:rsidP="0061332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8831C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shepherd’s</w:t>
                            </w:r>
                            <w:proofErr w:type="gramEnd"/>
                            <w:r w:rsidRPr="008831C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job is to take care of the sheep and</w:t>
                            </w:r>
                          </w:p>
                          <w:p w14:paraId="52C8DDDE" w14:textId="77777777" w:rsidR="00613329" w:rsidRPr="008831CC" w:rsidRDefault="00613329" w:rsidP="0061332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8831C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>keep</w:t>
                            </w:r>
                            <w:proofErr w:type="gramEnd"/>
                            <w:r w:rsidRPr="008831CC">
                              <w:rPr>
                                <w:rFonts w:ascii="Arial" w:hAnsi="Arial" w:cs="Arial"/>
                                <w:color w:val="494949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them safe.</w:t>
                            </w:r>
                          </w:p>
                          <w:p w14:paraId="7C30774F" w14:textId="4217DE45" w:rsidR="00E10F99" w:rsidRDefault="00E10F99">
                            <w:pPr>
                              <w:pStyle w:val="Default"/>
                              <w:spacing w:line="288" w:lineRule="auto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7" style="position:absolute;margin-left:297.85pt;margin-top:412pt;width:196.3pt;height:46.1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6 0 21594 0 21594 21577 -6 21577 -6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" filled="f" stroked="f" strokeweight="1pt">
                <v:stroke miterlimit="4"/>
                <v:textbox inset="4pt,4pt,4pt,4pt">
                  <w:txbxContent>
                    <w:p w14:paraId="28B6CB5E" w14:textId="1CAD74A1" w:rsidR="00613329" w:rsidRPr="008831CC" w:rsidRDefault="00613329" w:rsidP="0061332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8831CC">
                        <w:rPr>
                          <w:rFonts w:ascii="Arial" w:hAnsi="Arial" w:cs="Arial"/>
                          <w:b/>
                          <w:i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Read Mark 6:34.</w:t>
                      </w:r>
                      <w:r w:rsidRPr="008831C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</w:t>
                      </w:r>
                      <w:r w:rsidR="00E608A5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Let</w:t>
                      </w:r>
                      <w:r w:rsidRPr="008831C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your child </w:t>
                      </w:r>
                      <w:r w:rsidR="00E608A5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know </w:t>
                      </w:r>
                      <w:bookmarkStart w:id="1" w:name="_GoBack"/>
                      <w:bookmarkEnd w:id="1"/>
                      <w:r w:rsidRPr="008831C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that a</w:t>
                      </w:r>
                    </w:p>
                    <w:p w14:paraId="07A4A7DF" w14:textId="77777777" w:rsidR="00613329" w:rsidRPr="008831CC" w:rsidRDefault="00613329" w:rsidP="0061332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8831C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shepherd’s</w:t>
                      </w:r>
                      <w:proofErr w:type="gramEnd"/>
                      <w:r w:rsidRPr="008831C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job is to take care of the sheep and</w:t>
                      </w:r>
                    </w:p>
                    <w:p w14:paraId="52C8DDDE" w14:textId="77777777" w:rsidR="00613329" w:rsidRPr="008831CC" w:rsidRDefault="00613329" w:rsidP="0061332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8831C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>keep</w:t>
                      </w:r>
                      <w:proofErr w:type="gramEnd"/>
                      <w:r w:rsidRPr="008831CC">
                        <w:rPr>
                          <w:rFonts w:ascii="Arial" w:hAnsi="Arial" w:cs="Arial"/>
                          <w:color w:val="494949"/>
                          <w:sz w:val="18"/>
                          <w:szCs w:val="18"/>
                          <w:bdr w:val="none" w:sz="0" w:space="0" w:color="auto"/>
                        </w:rPr>
                        <w:t xml:space="preserve"> them safe.</w:t>
                      </w:r>
                    </w:p>
                    <w:p w14:paraId="7C30774F" w14:textId="4217DE45" w:rsidR="00E10F99" w:rsidRDefault="00E10F99">
                      <w:pPr>
                        <w:pStyle w:val="Default"/>
                        <w:spacing w:line="288" w:lineRule="auto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15756B9D" wp14:editId="54AE2353">
                <wp:simplePos x="0" y="0"/>
                <wp:positionH relativeFrom="page">
                  <wp:posOffset>5606722</wp:posOffset>
                </wp:positionH>
                <wp:positionV relativeFrom="page">
                  <wp:posOffset>6146800</wp:posOffset>
                </wp:positionV>
                <wp:extent cx="2400955" cy="534869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955" cy="5348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DA72C01" w14:textId="77777777" w:rsidR="00613329" w:rsidRPr="00B75B0C" w:rsidRDefault="00613329" w:rsidP="0061332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5"/>
                                <w:szCs w:val="15"/>
                                <w:bdr w:val="none" w:sz="0" w:space="0" w:color="auto"/>
                              </w:rPr>
                            </w:pPr>
                            <w:proofErr w:type="gramStart"/>
                            <w:r w:rsidRPr="00B75B0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5"/>
                                <w:szCs w:val="15"/>
                                <w:bdr w:val="none" w:sz="0" w:space="0" w:color="auto"/>
                              </w:rPr>
                              <w:t>Balls</w:t>
                            </w:r>
                            <w:proofErr w:type="gramEnd"/>
                            <w:r w:rsidRPr="00B75B0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5"/>
                                <w:szCs w:val="15"/>
                                <w:bdr w:val="none" w:sz="0" w:space="0" w:color="auto"/>
                              </w:rPr>
                              <w:t xml:space="preserve"> are </w:t>
                            </w:r>
                            <w:proofErr w:type="gramStart"/>
                            <w:r w:rsidRPr="00B75B0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5"/>
                                <w:szCs w:val="15"/>
                                <w:bdr w:val="none" w:sz="0" w:space="0" w:color="auto"/>
                              </w:rPr>
                              <w:t>a favorite toy</w:t>
                            </w:r>
                            <w:proofErr w:type="gramEnd"/>
                            <w:r w:rsidRPr="00B75B0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5"/>
                                <w:szCs w:val="15"/>
                                <w:bdr w:val="none" w:sz="0" w:space="0" w:color="auto"/>
                              </w:rPr>
                              <w:t>. Find a wide-open</w:t>
                            </w:r>
                          </w:p>
                          <w:p w14:paraId="614FD670" w14:textId="77777777" w:rsidR="00613329" w:rsidRPr="00B75B0C" w:rsidRDefault="00613329" w:rsidP="0061332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5"/>
                                <w:szCs w:val="15"/>
                                <w:bdr w:val="none" w:sz="0" w:space="0" w:color="auto"/>
                              </w:rPr>
                            </w:pPr>
                            <w:proofErr w:type="gramStart"/>
                            <w:r w:rsidRPr="00B75B0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5"/>
                                <w:szCs w:val="15"/>
                                <w:bdr w:val="none" w:sz="0" w:space="0" w:color="auto"/>
                              </w:rPr>
                              <w:t>space</w:t>
                            </w:r>
                            <w:proofErr w:type="gramEnd"/>
                            <w:r w:rsidRPr="00B75B0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5"/>
                                <w:szCs w:val="15"/>
                                <w:bdr w:val="none" w:sz="0" w:space="0" w:color="auto"/>
                              </w:rPr>
                              <w:t xml:space="preserve"> and allow your little one to test his</w:t>
                            </w:r>
                          </w:p>
                          <w:p w14:paraId="4EE269BE" w14:textId="77777777" w:rsidR="00613329" w:rsidRPr="00B75B0C" w:rsidRDefault="00613329" w:rsidP="0061332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5"/>
                                <w:szCs w:val="15"/>
                                <w:bdr w:val="none" w:sz="0" w:space="0" w:color="auto"/>
                              </w:rPr>
                            </w:pPr>
                            <w:proofErr w:type="gramStart"/>
                            <w:r w:rsidRPr="00B75B0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5"/>
                                <w:szCs w:val="15"/>
                                <w:bdr w:val="none" w:sz="0" w:space="0" w:color="auto"/>
                              </w:rPr>
                              <w:t>own</w:t>
                            </w:r>
                            <w:proofErr w:type="gramEnd"/>
                            <w:r w:rsidRPr="00B75B0C">
                              <w:rPr>
                                <w:rFonts w:ascii="Arial" w:hAnsi="Arial" w:cs="Arial"/>
                                <w:b/>
                                <w:i/>
                                <w:color w:val="494949"/>
                                <w:sz w:val="15"/>
                                <w:szCs w:val="15"/>
                                <w:bdr w:val="none" w:sz="0" w:space="0" w:color="auto"/>
                              </w:rPr>
                              <w:t xml:space="preserve"> power by seeing how far he can throw!</w:t>
                            </w:r>
                          </w:p>
                          <w:p w14:paraId="379968CE" w14:textId="5EFF7CCE" w:rsidR="00E10F99" w:rsidRDefault="00E10F99" w:rsidP="00613329">
                            <w:pPr>
                              <w:pStyle w:val="Default"/>
                              <w:jc w:val="center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position:absolute;margin-left:441.45pt;margin-top:484pt;width:189.05pt;height:42.1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14:paraId="0DA72C01" w14:textId="77777777" w:rsidR="00613329" w:rsidRPr="00B75B0C" w:rsidRDefault="00613329" w:rsidP="0061332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494949"/>
                          <w:sz w:val="15"/>
                          <w:szCs w:val="15"/>
                          <w:bdr w:val="none" w:sz="0" w:space="0" w:color="auto"/>
                        </w:rPr>
                      </w:pPr>
                      <w:proofErr w:type="gramStart"/>
                      <w:r w:rsidRPr="00B75B0C">
                        <w:rPr>
                          <w:rFonts w:ascii="Arial" w:hAnsi="Arial" w:cs="Arial"/>
                          <w:b/>
                          <w:i/>
                          <w:color w:val="494949"/>
                          <w:sz w:val="15"/>
                          <w:szCs w:val="15"/>
                          <w:bdr w:val="none" w:sz="0" w:space="0" w:color="auto"/>
                        </w:rPr>
                        <w:t>Balls</w:t>
                      </w:r>
                      <w:proofErr w:type="gramEnd"/>
                      <w:r w:rsidRPr="00B75B0C">
                        <w:rPr>
                          <w:rFonts w:ascii="Arial" w:hAnsi="Arial" w:cs="Arial"/>
                          <w:b/>
                          <w:i/>
                          <w:color w:val="494949"/>
                          <w:sz w:val="15"/>
                          <w:szCs w:val="15"/>
                          <w:bdr w:val="none" w:sz="0" w:space="0" w:color="auto"/>
                        </w:rPr>
                        <w:t xml:space="preserve"> are </w:t>
                      </w:r>
                      <w:proofErr w:type="gramStart"/>
                      <w:r w:rsidRPr="00B75B0C">
                        <w:rPr>
                          <w:rFonts w:ascii="Arial" w:hAnsi="Arial" w:cs="Arial"/>
                          <w:b/>
                          <w:i/>
                          <w:color w:val="494949"/>
                          <w:sz w:val="15"/>
                          <w:szCs w:val="15"/>
                          <w:bdr w:val="none" w:sz="0" w:space="0" w:color="auto"/>
                        </w:rPr>
                        <w:t>a favorite toy</w:t>
                      </w:r>
                      <w:proofErr w:type="gramEnd"/>
                      <w:r w:rsidRPr="00B75B0C">
                        <w:rPr>
                          <w:rFonts w:ascii="Arial" w:hAnsi="Arial" w:cs="Arial"/>
                          <w:b/>
                          <w:i/>
                          <w:color w:val="494949"/>
                          <w:sz w:val="15"/>
                          <w:szCs w:val="15"/>
                          <w:bdr w:val="none" w:sz="0" w:space="0" w:color="auto"/>
                        </w:rPr>
                        <w:t>. Find a wide-open</w:t>
                      </w:r>
                    </w:p>
                    <w:p w14:paraId="614FD670" w14:textId="77777777" w:rsidR="00613329" w:rsidRPr="00B75B0C" w:rsidRDefault="00613329" w:rsidP="0061332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494949"/>
                          <w:sz w:val="15"/>
                          <w:szCs w:val="15"/>
                          <w:bdr w:val="none" w:sz="0" w:space="0" w:color="auto"/>
                        </w:rPr>
                      </w:pPr>
                      <w:proofErr w:type="gramStart"/>
                      <w:r w:rsidRPr="00B75B0C">
                        <w:rPr>
                          <w:rFonts w:ascii="Arial" w:hAnsi="Arial" w:cs="Arial"/>
                          <w:b/>
                          <w:i/>
                          <w:color w:val="494949"/>
                          <w:sz w:val="15"/>
                          <w:szCs w:val="15"/>
                          <w:bdr w:val="none" w:sz="0" w:space="0" w:color="auto"/>
                        </w:rPr>
                        <w:t>space</w:t>
                      </w:r>
                      <w:proofErr w:type="gramEnd"/>
                      <w:r w:rsidRPr="00B75B0C">
                        <w:rPr>
                          <w:rFonts w:ascii="Arial" w:hAnsi="Arial" w:cs="Arial"/>
                          <w:b/>
                          <w:i/>
                          <w:color w:val="494949"/>
                          <w:sz w:val="15"/>
                          <w:szCs w:val="15"/>
                          <w:bdr w:val="none" w:sz="0" w:space="0" w:color="auto"/>
                        </w:rPr>
                        <w:t xml:space="preserve"> and allow your little one to test his</w:t>
                      </w:r>
                    </w:p>
                    <w:p w14:paraId="4EE269BE" w14:textId="77777777" w:rsidR="00613329" w:rsidRPr="00B75B0C" w:rsidRDefault="00613329" w:rsidP="0061332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Arial" w:hAnsi="Arial" w:cs="Arial"/>
                          <w:b/>
                          <w:i/>
                          <w:color w:val="494949"/>
                          <w:sz w:val="15"/>
                          <w:szCs w:val="15"/>
                          <w:bdr w:val="none" w:sz="0" w:space="0" w:color="auto"/>
                        </w:rPr>
                      </w:pPr>
                      <w:proofErr w:type="gramStart"/>
                      <w:r w:rsidRPr="00B75B0C">
                        <w:rPr>
                          <w:rFonts w:ascii="Arial" w:hAnsi="Arial" w:cs="Arial"/>
                          <w:b/>
                          <w:i/>
                          <w:color w:val="494949"/>
                          <w:sz w:val="15"/>
                          <w:szCs w:val="15"/>
                          <w:bdr w:val="none" w:sz="0" w:space="0" w:color="auto"/>
                        </w:rPr>
                        <w:t>own</w:t>
                      </w:r>
                      <w:proofErr w:type="gramEnd"/>
                      <w:r w:rsidRPr="00B75B0C">
                        <w:rPr>
                          <w:rFonts w:ascii="Arial" w:hAnsi="Arial" w:cs="Arial"/>
                          <w:b/>
                          <w:i/>
                          <w:color w:val="494949"/>
                          <w:sz w:val="15"/>
                          <w:szCs w:val="15"/>
                          <w:bdr w:val="none" w:sz="0" w:space="0" w:color="auto"/>
                        </w:rPr>
                        <w:t xml:space="preserve"> power by seeing how far he can throw!</w:t>
                      </w:r>
                    </w:p>
                    <w:p w14:paraId="379968CE" w14:textId="5EFF7CCE" w:rsidR="00E10F99" w:rsidRDefault="00E10F99" w:rsidP="00613329">
                      <w:pPr>
                        <w:pStyle w:val="Default"/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378E1752" wp14:editId="233F1692">
                <wp:simplePos x="0" y="0"/>
                <wp:positionH relativeFrom="page">
                  <wp:posOffset>3782615</wp:posOffset>
                </wp:positionH>
                <wp:positionV relativeFrom="page">
                  <wp:posOffset>6833433</wp:posOffset>
                </wp:positionV>
                <wp:extent cx="2749193" cy="812800"/>
                <wp:effectExtent l="0" t="0" r="0" b="0"/>
                <wp:wrapTopAndBottom distT="152400" distB="15240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193" cy="812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7669BFE" w14:textId="77777777" w:rsidR="00613329" w:rsidRPr="00613329" w:rsidRDefault="00613329" w:rsidP="0061332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613329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>Why did Jesus feed the crowd?</w:t>
                            </w:r>
                          </w:p>
                          <w:p w14:paraId="767B1EA9" w14:textId="77777777" w:rsidR="00613329" w:rsidRPr="00613329" w:rsidRDefault="00613329" w:rsidP="0061332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613329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>Because Jesus cared for them!</w:t>
                            </w:r>
                          </w:p>
                          <w:p w14:paraId="7600FC22" w14:textId="63CFD68C" w:rsidR="00E10F99" w:rsidRPr="00FD1952" w:rsidRDefault="00E10F99">
                            <w:pPr>
                              <w:pStyle w:val="Default"/>
                              <w:spacing w:line="288" w:lineRule="auto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position:absolute;margin-left:297.85pt;margin-top:538.05pt;width:216.45pt;height:64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" filled="f" stroked="f" strokeweight="1pt">
                <v:stroke miterlimit="4"/>
                <v:textbox inset="4pt,4pt,4pt,4pt">
                  <w:txbxContent>
                    <w:p w14:paraId="37669BFE" w14:textId="77777777" w:rsidR="00613329" w:rsidRPr="00613329" w:rsidRDefault="00613329" w:rsidP="0061332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613329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>Why did Jesus feed the crowd?</w:t>
                      </w:r>
                    </w:p>
                    <w:p w14:paraId="767B1EA9" w14:textId="77777777" w:rsidR="00613329" w:rsidRPr="00613329" w:rsidRDefault="00613329" w:rsidP="00613329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613329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>Because Jesus cared for them!</w:t>
                      </w:r>
                    </w:p>
                    <w:p w14:paraId="7600FC22" w14:textId="63CFD68C" w:rsidR="00E10F99" w:rsidRPr="00FD1952" w:rsidRDefault="00E10F99">
                      <w:pPr>
                        <w:pStyle w:val="Default"/>
                        <w:spacing w:line="288" w:lineRule="auto"/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5A51F9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5C881DB8" wp14:editId="4AF162C8">
                <wp:simplePos x="0" y="0"/>
                <wp:positionH relativeFrom="page">
                  <wp:posOffset>6883400</wp:posOffset>
                </wp:positionH>
                <wp:positionV relativeFrom="page">
                  <wp:posOffset>6833433</wp:posOffset>
                </wp:positionV>
                <wp:extent cx="2945368" cy="723464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368" cy="72346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073BDD" w14:textId="77777777" w:rsidR="00D66286" w:rsidRPr="00D66286" w:rsidRDefault="00D66286" w:rsidP="00D6628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right"/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r w:rsidRPr="00D66286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>Discuss with your child some tangible ways we can</w:t>
                            </w:r>
                          </w:p>
                          <w:p w14:paraId="02907AC2" w14:textId="77777777" w:rsidR="00D66286" w:rsidRPr="00D66286" w:rsidRDefault="00D66286" w:rsidP="00D6628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right"/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D66286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>show</w:t>
                            </w:r>
                            <w:proofErr w:type="gramEnd"/>
                            <w:r w:rsidRPr="00D66286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 xml:space="preserve"> other people how much Jesus cares about</w:t>
                            </w:r>
                          </w:p>
                          <w:p w14:paraId="7BC2267C" w14:textId="77777777" w:rsidR="00D66286" w:rsidRPr="00D66286" w:rsidRDefault="00D66286" w:rsidP="00D6628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right"/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</w:pPr>
                            <w:proofErr w:type="gramStart"/>
                            <w:r w:rsidRPr="00D66286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>them</w:t>
                            </w:r>
                            <w:proofErr w:type="gramEnd"/>
                            <w:r w:rsidRPr="00D66286">
                              <w:rPr>
                                <w:rFonts w:ascii="Arial" w:hAnsi="Arial" w:cs="Arial"/>
                                <w:color w:val="D6D6D6"/>
                                <w:sz w:val="18"/>
                                <w:szCs w:val="18"/>
                                <w:bdr w:val="none" w:sz="0" w:space="0" w:color="auto"/>
                              </w:rPr>
                              <w:t>—using kind words, showing affection, etc.</w:t>
                            </w:r>
                          </w:p>
                          <w:p w14:paraId="02B8288D" w14:textId="78233723" w:rsidR="00E10F99" w:rsidRPr="00FD1952" w:rsidRDefault="00E10F99">
                            <w:pPr>
                              <w:pStyle w:val="Default"/>
                              <w:spacing w:line="288" w:lineRule="auto"/>
                              <w:rPr>
                                <w:rFonts w:ascii="Arial" w:eastAsia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50" style="position:absolute;margin-left:542pt;margin-top:538.05pt;width:231.9pt;height:56.95pt;z-index:251670528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" filled="f" stroked="f" strokeweight="1pt">
                <v:stroke miterlimit="4"/>
                <v:textbox inset="4pt,4pt,4pt,4pt">
                  <w:txbxContent>
                    <w:p w14:paraId="7A073BDD" w14:textId="77777777" w:rsidR="00D66286" w:rsidRPr="00D66286" w:rsidRDefault="00D66286" w:rsidP="00D6628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right"/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</w:pPr>
                      <w:r w:rsidRPr="00D66286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>Discuss with your child some tangible ways we can</w:t>
                      </w:r>
                    </w:p>
                    <w:p w14:paraId="02907AC2" w14:textId="77777777" w:rsidR="00D66286" w:rsidRPr="00D66286" w:rsidRDefault="00D66286" w:rsidP="00D6628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right"/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D66286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>show</w:t>
                      </w:r>
                      <w:proofErr w:type="gramEnd"/>
                      <w:r w:rsidRPr="00D66286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 xml:space="preserve"> other people how much Jesus cares about</w:t>
                      </w:r>
                    </w:p>
                    <w:p w14:paraId="7BC2267C" w14:textId="77777777" w:rsidR="00D66286" w:rsidRPr="00D66286" w:rsidRDefault="00D66286" w:rsidP="00D6628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right"/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</w:pPr>
                      <w:proofErr w:type="gramStart"/>
                      <w:r w:rsidRPr="00D66286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>them</w:t>
                      </w:r>
                      <w:proofErr w:type="gramEnd"/>
                      <w:r w:rsidRPr="00D66286">
                        <w:rPr>
                          <w:rFonts w:ascii="Arial" w:hAnsi="Arial" w:cs="Arial"/>
                          <w:color w:val="D6D6D6"/>
                          <w:sz w:val="18"/>
                          <w:szCs w:val="18"/>
                          <w:bdr w:val="none" w:sz="0" w:space="0" w:color="auto"/>
                        </w:rPr>
                        <w:t>—using kind words, showing affection, etc.</w:t>
                      </w:r>
                    </w:p>
                    <w:p w14:paraId="02B8288D" w14:textId="78233723" w:rsidR="00E10F99" w:rsidRPr="00FD1952" w:rsidRDefault="00E10F99">
                      <w:pPr>
                        <w:pStyle w:val="Default"/>
                        <w:spacing w:line="288" w:lineRule="auto"/>
                        <w:rPr>
                          <w:rFonts w:ascii="Arial" w:eastAsia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E10F99" w:rsidSect="00507629">
      <w:headerReference w:type="default" r:id="rId9"/>
      <w:footerReference w:type="default" r:id="rId10"/>
      <w:pgSz w:w="15840" w:h="12240" w:orient="landscape"/>
      <w:pgMar w:top="972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114382" w14:textId="77777777" w:rsidR="008E2FF5" w:rsidRDefault="008E2FF5">
      <w:r>
        <w:separator/>
      </w:r>
    </w:p>
  </w:endnote>
  <w:endnote w:type="continuationSeparator" w:id="0">
    <w:p w14:paraId="6BEFAB2D" w14:textId="77777777" w:rsidR="008E2FF5" w:rsidRDefault="008E2F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Neutraface Slab Text">
    <w:altName w:val="Times New Roman"/>
    <w:charset w:val="00"/>
    <w:family w:val="auto"/>
    <w:pitch w:val="variable"/>
    <w:sig w:usb0="00000007" w:usb1="00000000" w:usb2="00000000" w:usb3="00000000" w:csb0="0000009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BCB8C9" w14:textId="77777777" w:rsidR="00E10F99" w:rsidRDefault="00E10F99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A72F36" w14:textId="77777777" w:rsidR="008E2FF5" w:rsidRDefault="008E2FF5">
      <w:r>
        <w:separator/>
      </w:r>
    </w:p>
  </w:footnote>
  <w:footnote w:type="continuationSeparator" w:id="0">
    <w:p w14:paraId="2BAE4545" w14:textId="77777777" w:rsidR="008E2FF5" w:rsidRDefault="008E2FF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9847E6" w14:textId="77777777" w:rsidR="00E10F99" w:rsidRDefault="00E10F9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proofState w:spelling="clean" w:grammar="clean"/>
  <w:attachedTemplate r:id="rId1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A3D"/>
    <w:rsid w:val="0001297E"/>
    <w:rsid w:val="00040A33"/>
    <w:rsid w:val="000720A3"/>
    <w:rsid w:val="000D1F65"/>
    <w:rsid w:val="00164C65"/>
    <w:rsid w:val="001D0455"/>
    <w:rsid w:val="001D3961"/>
    <w:rsid w:val="00214D1E"/>
    <w:rsid w:val="0022041F"/>
    <w:rsid w:val="00236FC3"/>
    <w:rsid w:val="0032317A"/>
    <w:rsid w:val="00386979"/>
    <w:rsid w:val="003A559E"/>
    <w:rsid w:val="003B3C37"/>
    <w:rsid w:val="00413A05"/>
    <w:rsid w:val="00415B9B"/>
    <w:rsid w:val="00464908"/>
    <w:rsid w:val="004B457D"/>
    <w:rsid w:val="00507629"/>
    <w:rsid w:val="005434A8"/>
    <w:rsid w:val="00577BEC"/>
    <w:rsid w:val="00597A3D"/>
    <w:rsid w:val="005A51F9"/>
    <w:rsid w:val="00613329"/>
    <w:rsid w:val="00715F13"/>
    <w:rsid w:val="008357F4"/>
    <w:rsid w:val="00857160"/>
    <w:rsid w:val="008831CC"/>
    <w:rsid w:val="008E2FF5"/>
    <w:rsid w:val="009A3FC1"/>
    <w:rsid w:val="00A37094"/>
    <w:rsid w:val="00AD3BDA"/>
    <w:rsid w:val="00B75B0C"/>
    <w:rsid w:val="00B955D7"/>
    <w:rsid w:val="00CC0754"/>
    <w:rsid w:val="00CD258F"/>
    <w:rsid w:val="00D32752"/>
    <w:rsid w:val="00D66286"/>
    <w:rsid w:val="00D810D7"/>
    <w:rsid w:val="00D961C5"/>
    <w:rsid w:val="00DB4247"/>
    <w:rsid w:val="00DC2E06"/>
    <w:rsid w:val="00DD026E"/>
    <w:rsid w:val="00E10F99"/>
    <w:rsid w:val="00E608A5"/>
    <w:rsid w:val="00EE5F42"/>
    <w:rsid w:val="00F17218"/>
    <w:rsid w:val="00FD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AAE7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p1">
    <w:name w:val="p1"/>
    <w:basedOn w:val="Normal"/>
    <w:rsid w:val="0050762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Neutraface Slab Text" w:hAnsi="Neutraface Slab Text"/>
      <w:color w:val="82D2CB"/>
      <w:sz w:val="27"/>
      <w:szCs w:val="27"/>
      <w:bdr w:val="none" w:sz="0" w:space="0" w:color="auto"/>
    </w:rPr>
  </w:style>
  <w:style w:type="paragraph" w:customStyle="1" w:styleId="p2">
    <w:name w:val="p2"/>
    <w:basedOn w:val="Normal"/>
    <w:rsid w:val="00CD2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imes" w:hAnsi="Times"/>
      <w:color w:val="4E4E4E"/>
      <w:sz w:val="15"/>
      <w:szCs w:val="15"/>
      <w:bdr w:val="none" w:sz="0" w:space="0" w:color="auto"/>
    </w:rPr>
  </w:style>
  <w:style w:type="character" w:customStyle="1" w:styleId="s1">
    <w:name w:val="s1"/>
    <w:basedOn w:val="DefaultParagraphFont"/>
    <w:rsid w:val="00D810D7"/>
    <w:rPr>
      <w:rFonts w:ascii="Helvetica" w:hAnsi="Helvetica" w:hint="default"/>
      <w:sz w:val="14"/>
      <w:szCs w:val="1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paragraph" w:customStyle="1" w:styleId="p1">
    <w:name w:val="p1"/>
    <w:basedOn w:val="Normal"/>
    <w:rsid w:val="0050762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Neutraface Slab Text" w:hAnsi="Neutraface Slab Text"/>
      <w:color w:val="82D2CB"/>
      <w:sz w:val="27"/>
      <w:szCs w:val="27"/>
      <w:bdr w:val="none" w:sz="0" w:space="0" w:color="auto"/>
    </w:rPr>
  </w:style>
  <w:style w:type="paragraph" w:customStyle="1" w:styleId="p2">
    <w:name w:val="p2"/>
    <w:basedOn w:val="Normal"/>
    <w:rsid w:val="00CD258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Times" w:hAnsi="Times"/>
      <w:color w:val="4E4E4E"/>
      <w:sz w:val="15"/>
      <w:szCs w:val="15"/>
      <w:bdr w:val="none" w:sz="0" w:space="0" w:color="auto"/>
    </w:rPr>
  </w:style>
  <w:style w:type="character" w:customStyle="1" w:styleId="s1">
    <w:name w:val="s1"/>
    <w:basedOn w:val="DefaultParagraphFont"/>
    <w:rsid w:val="00D810D7"/>
    <w:rPr>
      <w:rFonts w:ascii="Helvetica" w:hAnsi="Helvetica" w:hint="default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/Users/micah.radakovich/Downloads/TB_AHW_1-1_1-4_GreyScal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//Users/micah.radakovich/Downloads/TB_AHW_1-1_1-4_GreyScale.dotx</Template>
  <TotalTime>2</TotalTime>
  <Pages>2</Pages>
  <Words>4</Words>
  <Characters>27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Micah Radakovich</dc:creator>
  <cp:lastModifiedBy>Jason and Leigh Davidson</cp:lastModifiedBy>
  <cp:revision>2</cp:revision>
  <dcterms:created xsi:type="dcterms:W3CDTF">2017-08-05T20:06:00Z</dcterms:created>
  <dcterms:modified xsi:type="dcterms:W3CDTF">2017-08-05T20:06:00Z</dcterms:modified>
</cp:coreProperties>
</file>